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F399B" w14:textId="392D4A0E" w:rsidR="00FE708F" w:rsidRPr="00864C5A" w:rsidRDefault="00FE708F" w:rsidP="00FE708F">
      <w:pPr>
        <w:pStyle w:val="DossierNumroDossier"/>
      </w:pPr>
      <w:r>
        <w:t>P</w:t>
      </w:r>
      <w:r>
        <w:rPr>
          <w:rStyle w:val="DossierNumroDossierCar"/>
          <w:rFonts w:asciiTheme="minorHAnsi" w:hAnsiTheme="minorHAnsi"/>
          <w:szCs w:val="22"/>
        </w:rPr>
        <w:t>rojectsubsidie Brede School</w:t>
      </w:r>
    </w:p>
    <w:p w14:paraId="6C9F2267" w14:textId="40DEFC4F" w:rsidR="00463429" w:rsidRPr="00463429" w:rsidRDefault="00463429" w:rsidP="00463429">
      <w:r>
        <w:br/>
      </w:r>
    </w:p>
    <w:p w14:paraId="6AEA82AF" w14:textId="71521909" w:rsidR="00232BBF" w:rsidRPr="00864C5A" w:rsidRDefault="00FE708F" w:rsidP="00232BBF">
      <w:pPr>
        <w:pStyle w:val="DossierType"/>
      </w:pPr>
      <w:r>
        <w:t>Projectsubsidie Brede School Schaarbeek</w:t>
      </w:r>
    </w:p>
    <w:p w14:paraId="41A461A5" w14:textId="04577383" w:rsidR="00463429" w:rsidRDefault="00463429" w:rsidP="00232BBF">
      <w:pPr>
        <w:pStyle w:val="DossierObjet"/>
        <w:rPr>
          <w:b/>
          <w:bCs/>
        </w:rPr>
      </w:pPr>
    </w:p>
    <w:p w14:paraId="5A42CA56" w14:textId="1F38DB88" w:rsidR="00232BBF" w:rsidRPr="00FE708F" w:rsidRDefault="00364D84" w:rsidP="00232BBF">
      <w:pPr>
        <w:pStyle w:val="DossierObjet"/>
        <w:rPr>
          <w:b/>
          <w:bCs/>
        </w:rPr>
      </w:pPr>
      <w:r w:rsidRPr="00FE708F">
        <w:rPr>
          <w:b/>
          <w:bCs/>
        </w:rPr>
        <w:t>Aanvraagformulier</w:t>
      </w:r>
    </w:p>
    <w:p w14:paraId="25CC9E12" w14:textId="77777777" w:rsidR="00232BBF" w:rsidRDefault="00232BBF" w:rsidP="00232BBF"/>
    <w:p w14:paraId="699CB61E" w14:textId="77777777" w:rsidR="008F5B60" w:rsidRDefault="008F5B60" w:rsidP="00232BBF"/>
    <w:p w14:paraId="6F10FE3F" w14:textId="77777777" w:rsidR="008F5B60" w:rsidRDefault="008F5B60" w:rsidP="00232BBF"/>
    <w:p w14:paraId="6E656D19" w14:textId="77777777" w:rsidR="00463429" w:rsidRDefault="00463429" w:rsidP="00232BBF"/>
    <w:p w14:paraId="48515F66" w14:textId="77777777" w:rsidR="008F5B60" w:rsidRPr="00864C5A" w:rsidRDefault="008F5B60" w:rsidP="00232BBF"/>
    <w:p w14:paraId="5C1FA435" w14:textId="77777777" w:rsidR="00232BBF" w:rsidRDefault="00232BBF" w:rsidP="00232BBF">
      <w:pPr>
        <w:pStyle w:val="DossierPouvoir"/>
      </w:pPr>
      <w:r>
        <w:t>Gemeente Schaarbeek</w:t>
      </w:r>
    </w:p>
    <w:p w14:paraId="6DF14585" w14:textId="77777777" w:rsidR="00463429" w:rsidRDefault="00463429" w:rsidP="00232BBF">
      <w:pPr>
        <w:pStyle w:val="DossierPouvoir"/>
      </w:pPr>
    </w:p>
    <w:p w14:paraId="47863A95" w14:textId="77777777" w:rsidR="00463429" w:rsidRDefault="00463429" w:rsidP="00232BBF">
      <w:pPr>
        <w:pStyle w:val="DossierPouvoir"/>
      </w:pPr>
    </w:p>
    <w:p w14:paraId="36E57E61" w14:textId="77777777" w:rsidR="00463429" w:rsidRDefault="00463429" w:rsidP="00232BBF">
      <w:pPr>
        <w:pStyle w:val="DossierPouvoir"/>
      </w:pPr>
    </w:p>
    <w:p w14:paraId="0FAE1652" w14:textId="77777777" w:rsidR="00463429" w:rsidRDefault="00463429" w:rsidP="00232BBF">
      <w:pPr>
        <w:pStyle w:val="DossierPouvoir"/>
      </w:pPr>
    </w:p>
    <w:p w14:paraId="32C81458" w14:textId="77777777" w:rsidR="00463429" w:rsidRPr="00864C5A" w:rsidRDefault="00463429" w:rsidP="00232BBF">
      <w:pPr>
        <w:pStyle w:val="DossierPouvoir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1" w:type="dxa"/>
        </w:tblCellMar>
        <w:tblLook w:val="04A0" w:firstRow="1" w:lastRow="0" w:firstColumn="1" w:lastColumn="0" w:noHBand="0" w:noVBand="1"/>
      </w:tblPr>
      <w:tblGrid>
        <w:gridCol w:w="4679"/>
        <w:gridCol w:w="4845"/>
      </w:tblGrid>
      <w:tr w:rsidR="00BF0567" w14:paraId="40152EF2" w14:textId="77777777" w:rsidTr="006272CB">
        <w:tc>
          <w:tcPr>
            <w:tcW w:w="5097" w:type="dxa"/>
          </w:tcPr>
          <w:p w14:paraId="11B8DE58" w14:textId="75450C26" w:rsidR="00BF0567" w:rsidRDefault="00BF0567" w:rsidP="006272CB">
            <w:pPr>
              <w:pStyle w:val="DossierAuteurprojet"/>
              <w:jc w:val="left"/>
            </w:pPr>
          </w:p>
        </w:tc>
        <w:tc>
          <w:tcPr>
            <w:tcW w:w="5097" w:type="dxa"/>
          </w:tcPr>
          <w:p w14:paraId="7C36870B" w14:textId="77777777" w:rsidR="00463429" w:rsidRPr="001B5225" w:rsidRDefault="00463429" w:rsidP="00463429">
            <w:pPr>
              <w:pStyle w:val="DossierAuteurprojet"/>
              <w:jc w:val="right"/>
              <w:rPr>
                <w:rStyle w:val="Zwaar"/>
                <w:smallCaps/>
              </w:rPr>
            </w:pPr>
            <w:r w:rsidRPr="001B5225">
              <w:rPr>
                <w:rStyle w:val="Zwaar"/>
                <w:smallCaps/>
              </w:rPr>
              <w:t>Administratieve follow-up</w:t>
            </w:r>
          </w:p>
          <w:p w14:paraId="3575EE69" w14:textId="77777777" w:rsidR="00463429" w:rsidRPr="001B5225" w:rsidRDefault="00463429" w:rsidP="00463429">
            <w:pPr>
              <w:pStyle w:val="DossierAuteurprojet"/>
              <w:jc w:val="right"/>
              <w:rPr>
                <w:smallCaps/>
              </w:rPr>
            </w:pPr>
            <w:r>
              <w:rPr>
                <w:smallCaps/>
              </w:rPr>
              <w:t>Dienst nederlandstalige vrije tijd – brede school</w:t>
            </w:r>
          </w:p>
          <w:p w14:paraId="0847FF1A" w14:textId="77777777" w:rsidR="00463429" w:rsidRPr="001B5225" w:rsidRDefault="00463429" w:rsidP="00463429">
            <w:pPr>
              <w:pStyle w:val="DossierAuteurprojet"/>
              <w:jc w:val="right"/>
              <w:rPr>
                <w:smallCaps/>
              </w:rPr>
            </w:pPr>
            <w:r>
              <w:rPr>
                <w:smallCaps/>
              </w:rPr>
              <w:t>CTR - Roodenbachlaan 29, 1030 Schaarbeek</w:t>
            </w:r>
          </w:p>
          <w:p w14:paraId="19D94ABF" w14:textId="4D122A76" w:rsidR="00BF0567" w:rsidRDefault="00463429" w:rsidP="00463429">
            <w:pPr>
              <w:pStyle w:val="DossierAuteurprojet"/>
              <w:jc w:val="right"/>
            </w:pPr>
            <w:r>
              <w:t>bredeschool@1030.be</w:t>
            </w:r>
          </w:p>
        </w:tc>
      </w:tr>
    </w:tbl>
    <w:p w14:paraId="07B6BE2D" w14:textId="77777777" w:rsidR="00232BBF" w:rsidRPr="00864C5A" w:rsidRDefault="00232BBF" w:rsidP="00232BBF"/>
    <w:p w14:paraId="78FC7CAD" w14:textId="77777777" w:rsidR="000506C8" w:rsidRDefault="000506C8" w:rsidP="00463429">
      <w:pPr>
        <w:spacing w:after="160" w:line="259" w:lineRule="auto"/>
        <w:jc w:val="left"/>
      </w:pPr>
    </w:p>
    <w:p w14:paraId="35737382" w14:textId="77777777" w:rsidR="000506C8" w:rsidRPr="00864C5A" w:rsidRDefault="000506C8" w:rsidP="000506C8">
      <w:pPr>
        <w:pStyle w:val="SOMMAIRE"/>
      </w:pPr>
      <w:r>
        <w:t>Inhoud</w:t>
      </w:r>
    </w:p>
    <w:sdt>
      <w:sdtPr>
        <w:rPr>
          <w:rFonts w:eastAsiaTheme="minorHAnsi" w:cstheme="minorBidi"/>
          <w:color w:val="425563" w:themeColor="accent1"/>
          <w:sz w:val="21"/>
          <w:szCs w:val="21"/>
          <w:lang w:val="nl-NL"/>
        </w:rPr>
        <w:id w:val="-196926905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9D2A63D" w14:textId="39CA41B6" w:rsidR="00364D84" w:rsidRDefault="00364D84">
          <w:pPr>
            <w:pStyle w:val="Kopvaninhoudsopgave"/>
          </w:pPr>
        </w:p>
        <w:p w14:paraId="331EF177" w14:textId="030E35CF" w:rsidR="00790B26" w:rsidRDefault="00364D84">
          <w:pPr>
            <w:pStyle w:val="Inhopg1"/>
            <w:rPr>
              <w:rFonts w:asciiTheme="minorHAnsi" w:eastAsiaTheme="minorEastAsia" w:hAnsiTheme="minorHAnsi"/>
              <w:b w:val="0"/>
              <w:caps w:val="0"/>
              <w:color w:val="auto"/>
              <w:kern w:val="2"/>
              <w:szCs w:val="24"/>
              <w:lang w:eastAsia="nl-BE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8040904" w:history="1">
            <w:r w:rsidR="00790B26" w:rsidRPr="00AD53AC">
              <w:rPr>
                <w:rStyle w:val="Hyperlink"/>
              </w:rPr>
              <w:t>A.</w:t>
            </w:r>
            <w:r w:rsidR="00790B26">
              <w:rPr>
                <w:rFonts w:asciiTheme="minorHAnsi" w:eastAsiaTheme="minorEastAsia" w:hAnsiTheme="minorHAnsi"/>
                <w:b w:val="0"/>
                <w:caps w:val="0"/>
                <w:color w:val="auto"/>
                <w:kern w:val="2"/>
                <w:szCs w:val="24"/>
                <w:lang w:eastAsia="nl-BE"/>
                <w14:ligatures w14:val="standardContextual"/>
              </w:rPr>
              <w:tab/>
            </w:r>
            <w:r w:rsidR="00790B26" w:rsidRPr="00AD53AC">
              <w:rPr>
                <w:rStyle w:val="Hyperlink"/>
              </w:rPr>
              <w:t>Gegevens aanvrager</w:t>
            </w:r>
            <w:r w:rsidR="00790B26">
              <w:rPr>
                <w:webHidden/>
              </w:rPr>
              <w:tab/>
            </w:r>
            <w:r w:rsidR="00790B26">
              <w:rPr>
                <w:webHidden/>
              </w:rPr>
              <w:fldChar w:fldCharType="begin"/>
            </w:r>
            <w:r w:rsidR="00790B26">
              <w:rPr>
                <w:webHidden/>
              </w:rPr>
              <w:instrText xml:space="preserve"> PAGEREF _Toc238040904 \h </w:instrText>
            </w:r>
            <w:r w:rsidR="00790B26">
              <w:rPr>
                <w:webHidden/>
              </w:rPr>
            </w:r>
            <w:r w:rsidR="00790B26">
              <w:rPr>
                <w:webHidden/>
              </w:rPr>
              <w:fldChar w:fldCharType="separate"/>
            </w:r>
            <w:r w:rsidR="00790B26">
              <w:rPr>
                <w:webHidden/>
              </w:rPr>
              <w:t>3</w:t>
            </w:r>
            <w:r w:rsidR="00790B26">
              <w:rPr>
                <w:webHidden/>
              </w:rPr>
              <w:fldChar w:fldCharType="end"/>
            </w:r>
          </w:hyperlink>
        </w:p>
        <w:p w14:paraId="4522406A" w14:textId="67E2F986" w:rsidR="00790B26" w:rsidRDefault="00790B26">
          <w:pPr>
            <w:pStyle w:val="Inhopg1"/>
            <w:rPr>
              <w:rFonts w:asciiTheme="minorHAnsi" w:eastAsiaTheme="minorEastAsia" w:hAnsiTheme="minorHAnsi"/>
              <w:b w:val="0"/>
              <w:caps w:val="0"/>
              <w:color w:val="auto"/>
              <w:kern w:val="2"/>
              <w:szCs w:val="24"/>
              <w:lang w:eastAsia="nl-BE"/>
              <w14:ligatures w14:val="standardContextual"/>
            </w:rPr>
          </w:pPr>
          <w:hyperlink w:anchor="_Toc238040905" w:history="1">
            <w:r w:rsidRPr="00AD53AC">
              <w:rPr>
                <w:rStyle w:val="Hyperlink"/>
              </w:rPr>
              <w:t>B.</w:t>
            </w:r>
            <w:r>
              <w:rPr>
                <w:rFonts w:asciiTheme="minorHAnsi" w:eastAsiaTheme="minorEastAsia" w:hAnsiTheme="minorHAnsi"/>
                <w:b w:val="0"/>
                <w:caps w:val="0"/>
                <w:color w:val="auto"/>
                <w:kern w:val="2"/>
                <w:szCs w:val="24"/>
                <w:lang w:eastAsia="nl-BE"/>
                <w14:ligatures w14:val="standardContextual"/>
              </w:rPr>
              <w:tab/>
            </w:r>
            <w:r w:rsidRPr="00AD53AC">
              <w:rPr>
                <w:rStyle w:val="Hyperlink"/>
              </w:rPr>
              <w:t>Het project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_Toc238040905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4E0E08B6" w14:textId="492FB508" w:rsidR="00790B26" w:rsidRDefault="00790B26">
          <w:pPr>
            <w:pStyle w:val="Inhopg1"/>
            <w:rPr>
              <w:rFonts w:asciiTheme="minorHAnsi" w:eastAsiaTheme="minorEastAsia" w:hAnsiTheme="minorHAnsi"/>
              <w:b w:val="0"/>
              <w:caps w:val="0"/>
              <w:color w:val="auto"/>
              <w:kern w:val="2"/>
              <w:szCs w:val="24"/>
              <w:lang w:eastAsia="nl-BE"/>
              <w14:ligatures w14:val="standardContextual"/>
            </w:rPr>
          </w:pPr>
          <w:hyperlink w:anchor="_Toc238040906" w:history="1">
            <w:r w:rsidRPr="00AD53AC">
              <w:rPr>
                <w:rStyle w:val="Hyperlink"/>
              </w:rPr>
              <w:t>C.</w:t>
            </w:r>
            <w:r>
              <w:rPr>
                <w:rFonts w:asciiTheme="minorHAnsi" w:eastAsiaTheme="minorEastAsia" w:hAnsiTheme="minorHAnsi"/>
                <w:b w:val="0"/>
                <w:caps w:val="0"/>
                <w:color w:val="auto"/>
                <w:kern w:val="2"/>
                <w:szCs w:val="24"/>
                <w:lang w:eastAsia="nl-BE"/>
                <w14:ligatures w14:val="standardContextual"/>
              </w:rPr>
              <w:tab/>
            </w:r>
            <w:r w:rsidRPr="00AD53AC">
              <w:rPr>
                <w:rStyle w:val="Hyperlink"/>
              </w:rPr>
              <w:t>Doelgroep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_Toc238040906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0B70FEAB" w14:textId="404CDC9C" w:rsidR="00790B26" w:rsidRDefault="00790B26">
          <w:pPr>
            <w:pStyle w:val="Inhopg1"/>
            <w:rPr>
              <w:rFonts w:asciiTheme="minorHAnsi" w:eastAsiaTheme="minorEastAsia" w:hAnsiTheme="minorHAnsi"/>
              <w:b w:val="0"/>
              <w:caps w:val="0"/>
              <w:color w:val="auto"/>
              <w:kern w:val="2"/>
              <w:szCs w:val="24"/>
              <w:lang w:eastAsia="nl-BE"/>
              <w14:ligatures w14:val="standardContextual"/>
            </w:rPr>
          </w:pPr>
          <w:hyperlink w:anchor="_Toc238040907" w:history="1">
            <w:r w:rsidRPr="00AD53AC">
              <w:rPr>
                <w:rStyle w:val="Hyperlink"/>
              </w:rPr>
              <w:t>D.</w:t>
            </w:r>
            <w:r>
              <w:rPr>
                <w:rFonts w:asciiTheme="minorHAnsi" w:eastAsiaTheme="minorEastAsia" w:hAnsiTheme="minorHAnsi"/>
                <w:b w:val="0"/>
                <w:caps w:val="0"/>
                <w:color w:val="auto"/>
                <w:kern w:val="2"/>
                <w:szCs w:val="24"/>
                <w:lang w:eastAsia="nl-BE"/>
                <w14:ligatures w14:val="standardContextual"/>
              </w:rPr>
              <w:tab/>
            </w:r>
            <w:r w:rsidRPr="00AD53AC">
              <w:rPr>
                <w:rStyle w:val="Hyperlink"/>
              </w:rPr>
              <w:t>Partners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_Toc238040907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08E6A3B7" w14:textId="359C0D6B" w:rsidR="00790B26" w:rsidRDefault="00790B26">
          <w:pPr>
            <w:pStyle w:val="Inhopg1"/>
            <w:rPr>
              <w:rFonts w:asciiTheme="minorHAnsi" w:eastAsiaTheme="minorEastAsia" w:hAnsiTheme="minorHAnsi"/>
              <w:b w:val="0"/>
              <w:caps w:val="0"/>
              <w:color w:val="auto"/>
              <w:kern w:val="2"/>
              <w:szCs w:val="24"/>
              <w:lang w:eastAsia="nl-BE"/>
              <w14:ligatures w14:val="standardContextual"/>
            </w:rPr>
          </w:pPr>
          <w:hyperlink w:anchor="_Toc238040908" w:history="1">
            <w:r w:rsidRPr="00AD53AC">
              <w:rPr>
                <w:rStyle w:val="Hyperlink"/>
              </w:rPr>
              <w:t>E.</w:t>
            </w:r>
            <w:r>
              <w:rPr>
                <w:rFonts w:asciiTheme="minorHAnsi" w:eastAsiaTheme="minorEastAsia" w:hAnsiTheme="minorHAnsi"/>
                <w:b w:val="0"/>
                <w:caps w:val="0"/>
                <w:color w:val="auto"/>
                <w:kern w:val="2"/>
                <w:szCs w:val="24"/>
                <w:lang w:eastAsia="nl-BE"/>
                <w14:ligatures w14:val="standardContextual"/>
              </w:rPr>
              <w:tab/>
            </w:r>
            <w:r w:rsidRPr="00AD53AC">
              <w:rPr>
                <w:rStyle w:val="Hyperlink"/>
              </w:rPr>
              <w:t>timing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_Toc238040908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132362CC" w14:textId="3ECFE119" w:rsidR="00790B26" w:rsidRDefault="00790B26">
          <w:pPr>
            <w:pStyle w:val="Inhopg1"/>
            <w:rPr>
              <w:rFonts w:asciiTheme="minorHAnsi" w:eastAsiaTheme="minorEastAsia" w:hAnsiTheme="minorHAnsi"/>
              <w:b w:val="0"/>
              <w:caps w:val="0"/>
              <w:color w:val="auto"/>
              <w:kern w:val="2"/>
              <w:szCs w:val="24"/>
              <w:lang w:eastAsia="nl-BE"/>
              <w14:ligatures w14:val="standardContextual"/>
            </w:rPr>
          </w:pPr>
          <w:hyperlink w:anchor="_Toc238040909" w:history="1">
            <w:r w:rsidRPr="00AD53AC">
              <w:rPr>
                <w:rStyle w:val="Hyperlink"/>
              </w:rPr>
              <w:t>F.</w:t>
            </w:r>
            <w:r>
              <w:rPr>
                <w:rFonts w:asciiTheme="minorHAnsi" w:eastAsiaTheme="minorEastAsia" w:hAnsiTheme="minorHAnsi"/>
                <w:b w:val="0"/>
                <w:caps w:val="0"/>
                <w:color w:val="auto"/>
                <w:kern w:val="2"/>
                <w:szCs w:val="24"/>
                <w:lang w:eastAsia="nl-BE"/>
                <w14:ligatures w14:val="standardContextual"/>
              </w:rPr>
              <w:tab/>
            </w:r>
            <w:r w:rsidRPr="00AD53AC">
              <w:rPr>
                <w:rStyle w:val="Hyperlink"/>
              </w:rPr>
              <w:t>Begroting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_Toc238040909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11402AF6" w14:textId="4F91F23E" w:rsidR="00364D84" w:rsidRDefault="00364D84">
          <w:r>
            <w:rPr>
              <w:b/>
              <w:bCs/>
              <w:lang w:val="nl-NL"/>
            </w:rPr>
            <w:fldChar w:fldCharType="end"/>
          </w:r>
        </w:p>
      </w:sdtContent>
    </w:sdt>
    <w:p w14:paraId="598059A7" w14:textId="77777777" w:rsidR="00364D84" w:rsidRDefault="00686D3B" w:rsidP="00364D84">
      <w:pPr>
        <w:pStyle w:val="Inhopg1"/>
        <w:rPr>
          <w:rFonts w:eastAsiaTheme="minorEastAsia"/>
        </w:rPr>
      </w:pPr>
      <w:r>
        <w:rPr>
          <w:color w:val="425563" w:themeColor="accent1"/>
        </w:rPr>
        <w:fldChar w:fldCharType="begin"/>
      </w:r>
      <w:r>
        <w:instrText xml:space="preserve"> TOC \o "1-3" \h \z \u </w:instrText>
      </w:r>
      <w:r>
        <w:rPr>
          <w:color w:val="425563" w:themeColor="accent1"/>
        </w:rPr>
        <w:fldChar w:fldCharType="separate"/>
      </w:r>
    </w:p>
    <w:p w14:paraId="65E60D49" w14:textId="206839DB" w:rsidR="00364D84" w:rsidRDefault="00364D84" w:rsidP="00364D84">
      <w:pPr>
        <w:pStyle w:val="Inhopg1"/>
        <w:rPr>
          <w:rFonts w:eastAsiaTheme="minorEastAsia"/>
        </w:rPr>
      </w:pPr>
    </w:p>
    <w:p w14:paraId="67888F83" w14:textId="3A936D28" w:rsidR="00364D84" w:rsidRDefault="00364D84" w:rsidP="00364D84">
      <w:pPr>
        <w:pStyle w:val="Kop1"/>
      </w:pPr>
      <w:bookmarkStart w:id="0" w:name="_Toc238040904"/>
      <w:bookmarkStart w:id="1" w:name="_Toc238030359"/>
      <w:r>
        <w:t>Gegevens aanvrager</w:t>
      </w:r>
      <w:bookmarkEnd w:id="0"/>
    </w:p>
    <w:p w14:paraId="0781FB40" w14:textId="5BD5FA10" w:rsidR="00364D84" w:rsidRPr="00AA7F16" w:rsidRDefault="00AA7F16" w:rsidP="00AA7F16">
      <w:pPr>
        <w:spacing w:before="0" w:after="160" w:line="259" w:lineRule="auto"/>
        <w:jc w:val="left"/>
        <w:rPr>
          <w:rFonts w:cs="Calibri"/>
          <w:b/>
          <w:bCs/>
        </w:rPr>
      </w:pPr>
      <w:r w:rsidRPr="00AA7F16">
        <w:rPr>
          <w:rFonts w:cs="Calibri"/>
          <w:b/>
          <w:bCs/>
        </w:rPr>
        <w:t>O</w:t>
      </w:r>
      <w:r w:rsidR="00364D84" w:rsidRPr="00AA7F16">
        <w:rPr>
          <w:rFonts w:cs="Calibri"/>
          <w:b/>
          <w:bCs/>
        </w:rPr>
        <w:t>rganisatie / initiatiefnemer:</w:t>
      </w:r>
    </w:p>
    <w:p w14:paraId="20907E39" w14:textId="77777777" w:rsidR="00364D84" w:rsidRPr="00AA7F16" w:rsidRDefault="00364D84" w:rsidP="00AA7F16">
      <w:pPr>
        <w:spacing w:before="0" w:after="160" w:line="259" w:lineRule="auto"/>
        <w:jc w:val="left"/>
        <w:rPr>
          <w:rFonts w:cs="Calibri"/>
          <w:b/>
          <w:bCs/>
        </w:rPr>
      </w:pPr>
      <w:r w:rsidRPr="00AA7F16">
        <w:rPr>
          <w:rFonts w:cs="Calibri"/>
          <w:b/>
          <w:bCs/>
        </w:rPr>
        <w:t xml:space="preserve">Type aanvrager: </w:t>
      </w:r>
    </w:p>
    <w:p w14:paraId="62471E7B" w14:textId="77777777" w:rsidR="00364D84" w:rsidRDefault="00364D84" w:rsidP="00AA7F16">
      <w:pPr>
        <w:spacing w:before="0" w:after="160" w:line="259" w:lineRule="auto"/>
        <w:ind w:firstLine="709"/>
        <w:jc w:val="left"/>
        <w:rPr>
          <w:rFonts w:cs="Calibri"/>
        </w:rPr>
      </w:pPr>
      <w:r w:rsidRPr="00BA4A83">
        <w:rPr>
          <w:rFonts w:ascii="Segoe UI Symbol" w:hAnsi="Segoe UI Symbol" w:cs="Segoe UI Symbol"/>
        </w:rPr>
        <w:t>☐</w:t>
      </w:r>
      <w:r w:rsidRPr="00BA4A83">
        <w:rPr>
          <w:rFonts w:cs="Calibri"/>
        </w:rPr>
        <w:t xml:space="preserve"> Natuurlijk persoon </w:t>
      </w:r>
    </w:p>
    <w:p w14:paraId="5D69435A" w14:textId="77777777" w:rsidR="00364D84" w:rsidRDefault="00364D84" w:rsidP="00AA7F16">
      <w:pPr>
        <w:spacing w:before="0" w:after="160" w:line="259" w:lineRule="auto"/>
        <w:ind w:firstLine="709"/>
        <w:jc w:val="left"/>
        <w:rPr>
          <w:rFonts w:cs="Calibri"/>
        </w:rPr>
      </w:pPr>
      <w:r w:rsidRPr="00BA4A83">
        <w:rPr>
          <w:rFonts w:ascii="Segoe UI Symbol" w:hAnsi="Segoe UI Symbol" w:cs="Segoe UI Symbol"/>
        </w:rPr>
        <w:t>☐</w:t>
      </w:r>
      <w:r w:rsidRPr="00BA4A83">
        <w:rPr>
          <w:rFonts w:cs="Calibri"/>
        </w:rPr>
        <w:t xml:space="preserve"> Feitelijke vereniging </w:t>
      </w:r>
    </w:p>
    <w:p w14:paraId="2A49B867" w14:textId="77777777" w:rsidR="00364D84" w:rsidRPr="00BA4A83" w:rsidRDefault="00364D84" w:rsidP="00AA7F16">
      <w:pPr>
        <w:spacing w:before="0" w:after="160" w:line="259" w:lineRule="auto"/>
        <w:ind w:firstLine="709"/>
        <w:jc w:val="left"/>
        <w:rPr>
          <w:rFonts w:cs="Calibri"/>
        </w:rPr>
      </w:pPr>
      <w:r w:rsidRPr="00BA4A83">
        <w:rPr>
          <w:rFonts w:ascii="Segoe UI Symbol" w:hAnsi="Segoe UI Symbol" w:cs="Segoe UI Symbol"/>
        </w:rPr>
        <w:t>☐</w:t>
      </w:r>
      <w:r w:rsidRPr="00BA4A83">
        <w:rPr>
          <w:rFonts w:cs="Calibri"/>
        </w:rPr>
        <w:t xml:space="preserve"> VZW</w:t>
      </w:r>
    </w:p>
    <w:p w14:paraId="6933FFB0" w14:textId="77777777" w:rsidR="00364D84" w:rsidRPr="00AA7F16" w:rsidRDefault="00364D84" w:rsidP="00AA7F16">
      <w:pPr>
        <w:spacing w:before="0" w:after="160" w:line="259" w:lineRule="auto"/>
        <w:jc w:val="left"/>
        <w:rPr>
          <w:rFonts w:cs="Calibri"/>
          <w:b/>
          <w:bCs/>
        </w:rPr>
      </w:pPr>
      <w:r w:rsidRPr="00AA7F16">
        <w:rPr>
          <w:rFonts w:cs="Calibri"/>
          <w:b/>
          <w:bCs/>
        </w:rPr>
        <w:t>Contactpersoon:</w:t>
      </w:r>
    </w:p>
    <w:p w14:paraId="0AE4EC97" w14:textId="77777777" w:rsidR="00364D84" w:rsidRPr="00AA7F16" w:rsidRDefault="00364D84" w:rsidP="00AA7F16">
      <w:pPr>
        <w:spacing w:before="0" w:after="160" w:line="259" w:lineRule="auto"/>
        <w:jc w:val="left"/>
        <w:rPr>
          <w:rFonts w:cs="Calibri"/>
          <w:b/>
          <w:bCs/>
        </w:rPr>
      </w:pPr>
      <w:r w:rsidRPr="00AA7F16">
        <w:rPr>
          <w:rFonts w:cs="Calibri"/>
          <w:b/>
          <w:bCs/>
        </w:rPr>
        <w:t>E-mail:</w:t>
      </w:r>
    </w:p>
    <w:p w14:paraId="0B5514AE" w14:textId="77777777" w:rsidR="00364D84" w:rsidRPr="00AA7F16" w:rsidRDefault="00364D84" w:rsidP="00AA7F16">
      <w:pPr>
        <w:spacing w:before="0" w:after="160" w:line="259" w:lineRule="auto"/>
        <w:jc w:val="left"/>
        <w:rPr>
          <w:rFonts w:cs="Calibri"/>
          <w:b/>
          <w:bCs/>
        </w:rPr>
      </w:pPr>
      <w:r w:rsidRPr="00AA7F16">
        <w:rPr>
          <w:rFonts w:cs="Calibri"/>
          <w:b/>
          <w:bCs/>
        </w:rPr>
        <w:t>Telefoon:</w:t>
      </w:r>
    </w:p>
    <w:p w14:paraId="5A07170C" w14:textId="77777777" w:rsidR="00364D84" w:rsidRPr="00AA7F16" w:rsidRDefault="00364D84" w:rsidP="00AA7F16">
      <w:pPr>
        <w:spacing w:before="0" w:after="160" w:line="259" w:lineRule="auto"/>
        <w:jc w:val="left"/>
        <w:rPr>
          <w:rFonts w:cs="Calibri"/>
          <w:b/>
          <w:bCs/>
        </w:rPr>
      </w:pPr>
      <w:r w:rsidRPr="00AA7F16">
        <w:rPr>
          <w:rFonts w:cs="Calibri"/>
          <w:b/>
          <w:bCs/>
        </w:rPr>
        <w:t>Bankrekening (IBAN) en naam van de titularis van de rekening:</w:t>
      </w:r>
    </w:p>
    <w:p w14:paraId="772A8AE8" w14:textId="77777777" w:rsidR="00364D84" w:rsidRDefault="00364D84" w:rsidP="00364D84"/>
    <w:p w14:paraId="456BC0A9" w14:textId="77777777" w:rsidR="00AA7F16" w:rsidRPr="00AA7F16" w:rsidRDefault="00AA7F16" w:rsidP="00AA7F16"/>
    <w:p w14:paraId="05F0B13D" w14:textId="77777777" w:rsidR="00AA7F16" w:rsidRPr="00AA7F16" w:rsidRDefault="00AA7F16" w:rsidP="00AA7F16"/>
    <w:p w14:paraId="1D699E96" w14:textId="77777777" w:rsidR="00AA7F16" w:rsidRPr="00AA7F16" w:rsidRDefault="00AA7F16" w:rsidP="00AA7F16"/>
    <w:p w14:paraId="23F25A7E" w14:textId="77777777" w:rsidR="00AA7F16" w:rsidRPr="00AA7F16" w:rsidRDefault="00AA7F16" w:rsidP="00AA7F16"/>
    <w:p w14:paraId="7214AC29" w14:textId="77777777" w:rsidR="00AA7F16" w:rsidRPr="00AA7F16" w:rsidRDefault="00AA7F16" w:rsidP="00AA7F16"/>
    <w:p w14:paraId="6F196C17" w14:textId="77777777" w:rsidR="00AA7F16" w:rsidRPr="00AA7F16" w:rsidRDefault="00AA7F16" w:rsidP="00AA7F16"/>
    <w:p w14:paraId="70BD0387" w14:textId="77777777" w:rsidR="00AA7F16" w:rsidRDefault="00AA7F16" w:rsidP="00AA7F16"/>
    <w:p w14:paraId="15A65B22" w14:textId="44C6A92C" w:rsidR="00AA7F16" w:rsidRPr="00AA7F16" w:rsidRDefault="00AA7F16" w:rsidP="00AA7F16">
      <w:pPr>
        <w:tabs>
          <w:tab w:val="left" w:pos="7334"/>
        </w:tabs>
      </w:pPr>
      <w:r>
        <w:tab/>
      </w:r>
    </w:p>
    <w:p w14:paraId="149811FA" w14:textId="12A53901" w:rsidR="00364D84" w:rsidRPr="00364D84" w:rsidRDefault="00364D84" w:rsidP="00364D84">
      <w:pPr>
        <w:pStyle w:val="Kop1"/>
      </w:pPr>
      <w:bookmarkStart w:id="2" w:name="_Toc238040905"/>
      <w:r>
        <w:t>Het project</w:t>
      </w:r>
      <w:bookmarkEnd w:id="1"/>
      <w:bookmarkEnd w:id="2"/>
    </w:p>
    <w:p w14:paraId="79B8CD96" w14:textId="77777777" w:rsidR="00364D84" w:rsidRPr="00BA4A83" w:rsidRDefault="00364D84" w:rsidP="00364D84">
      <w:pPr>
        <w:jc w:val="left"/>
        <w:rPr>
          <w:rFonts w:cs="Calibri"/>
          <w:b/>
          <w:bCs/>
        </w:rPr>
      </w:pPr>
      <w:r w:rsidRPr="00BA4A83">
        <w:rPr>
          <w:rFonts w:cs="Calibri"/>
          <w:b/>
          <w:bCs/>
        </w:rPr>
        <w:t>Wat ga je organiseren?</w:t>
      </w:r>
    </w:p>
    <w:p w14:paraId="41B3DFD7" w14:textId="77777777" w:rsidR="00364D84" w:rsidRPr="00ED1032" w:rsidRDefault="00364D84" w:rsidP="00364D84">
      <w:pPr>
        <w:jc w:val="left"/>
        <w:rPr>
          <w:rFonts w:cs="Calibri"/>
          <w:i/>
          <w:iCs/>
        </w:rPr>
      </w:pPr>
      <w:r w:rsidRPr="00ED1032">
        <w:rPr>
          <w:rFonts w:cs="Calibri"/>
          <w:i/>
          <w:iCs/>
        </w:rPr>
        <w:t>Beschrijf de activiteit(en), het traject of het project.</w:t>
      </w:r>
    </w:p>
    <w:p w14:paraId="2C9F07C2" w14:textId="77777777" w:rsidR="00364D84" w:rsidRPr="00BA4A83" w:rsidRDefault="00364D84" w:rsidP="00364D84">
      <w:pPr>
        <w:jc w:val="left"/>
        <w:rPr>
          <w:rFonts w:cs="Calibri"/>
        </w:rPr>
      </w:pPr>
    </w:p>
    <w:p w14:paraId="6BF97058" w14:textId="77777777" w:rsidR="00364D84" w:rsidRPr="00BA4A83" w:rsidRDefault="00364D84" w:rsidP="00364D84">
      <w:pPr>
        <w:jc w:val="left"/>
        <w:rPr>
          <w:rFonts w:cs="Calibri"/>
          <w:b/>
          <w:bCs/>
        </w:rPr>
      </w:pPr>
      <w:r w:rsidRPr="00BA4A83">
        <w:rPr>
          <w:rFonts w:cs="Calibri"/>
          <w:b/>
          <w:bCs/>
        </w:rPr>
        <w:t>Wat wil je bereiken met dit project?</w:t>
      </w:r>
    </w:p>
    <w:p w14:paraId="5B57DC20" w14:textId="77777777" w:rsidR="00364D84" w:rsidRPr="00BA4A83" w:rsidRDefault="00364D84" w:rsidP="00364D84">
      <w:pPr>
        <w:jc w:val="left"/>
        <w:rPr>
          <w:rFonts w:cs="Calibri"/>
        </w:rPr>
      </w:pPr>
      <w:r w:rsidRPr="00BA4A83">
        <w:rPr>
          <w:rFonts w:cs="Calibri"/>
        </w:rPr>
        <w:t>Duid de belangrijkste doelstelling(en) aan:</w:t>
      </w:r>
    </w:p>
    <w:p w14:paraId="54A490B7" w14:textId="1F2AEFCA" w:rsidR="00364D84" w:rsidRPr="00BA4A83" w:rsidRDefault="00364D84" w:rsidP="00364D84">
      <w:pPr>
        <w:jc w:val="left"/>
        <w:rPr>
          <w:rFonts w:cs="Calibri"/>
        </w:rPr>
      </w:pPr>
      <w:r w:rsidRPr="00BA4A83">
        <w:rPr>
          <w:rFonts w:ascii="Segoe UI Symbol" w:hAnsi="Segoe UI Symbol" w:cs="Segoe UI Symbol"/>
        </w:rPr>
        <w:t>☐</w:t>
      </w:r>
      <w:r w:rsidRPr="00BA4A83">
        <w:rPr>
          <w:rFonts w:cs="Calibri"/>
        </w:rPr>
        <w:t xml:space="preserve"> Mental</w:t>
      </w:r>
      <w:r w:rsidR="00452A39">
        <w:rPr>
          <w:rFonts w:cs="Calibri"/>
        </w:rPr>
        <w:t>e</w:t>
      </w:r>
      <w:r w:rsidRPr="00BA4A83">
        <w:rPr>
          <w:rFonts w:cs="Calibri"/>
        </w:rPr>
        <w:t xml:space="preserve"> en fysieke gezondheid</w:t>
      </w:r>
      <w:r w:rsidRPr="00BA4A83">
        <w:rPr>
          <w:rFonts w:cs="Calibri"/>
        </w:rPr>
        <w:br/>
      </w:r>
      <w:r w:rsidRPr="00BA4A83">
        <w:rPr>
          <w:rFonts w:ascii="Segoe UI Symbol" w:hAnsi="Segoe UI Symbol" w:cs="Segoe UI Symbol"/>
        </w:rPr>
        <w:t>☐</w:t>
      </w:r>
      <w:r w:rsidRPr="00BA4A83">
        <w:rPr>
          <w:rFonts w:cs="Calibri"/>
        </w:rPr>
        <w:t xml:space="preserve"> Veiligheid</w:t>
      </w:r>
      <w:r w:rsidRPr="00BA4A83">
        <w:rPr>
          <w:rFonts w:cs="Calibri"/>
        </w:rPr>
        <w:br/>
      </w:r>
      <w:r w:rsidRPr="00BA4A83">
        <w:rPr>
          <w:rFonts w:ascii="Segoe UI Symbol" w:hAnsi="Segoe UI Symbol" w:cs="Segoe UI Symbol"/>
        </w:rPr>
        <w:t>☐</w:t>
      </w:r>
      <w:r w:rsidRPr="00BA4A83">
        <w:rPr>
          <w:rFonts w:cs="Calibri"/>
        </w:rPr>
        <w:t xml:space="preserve"> Talentontwikkeling en plezier</w:t>
      </w:r>
      <w:r w:rsidRPr="00BA4A83">
        <w:rPr>
          <w:rFonts w:cs="Calibri"/>
        </w:rPr>
        <w:br/>
      </w:r>
      <w:r w:rsidRPr="00BA4A83">
        <w:rPr>
          <w:rFonts w:ascii="Segoe UI Symbol" w:hAnsi="Segoe UI Symbol" w:cs="Segoe UI Symbol"/>
        </w:rPr>
        <w:t>☐</w:t>
      </w:r>
      <w:r w:rsidRPr="00BA4A83">
        <w:rPr>
          <w:rFonts w:cs="Calibri"/>
        </w:rPr>
        <w:t xml:space="preserve"> Maatschappelijke participatie</w:t>
      </w:r>
      <w:r w:rsidRPr="00BA4A83">
        <w:rPr>
          <w:rFonts w:cs="Calibri"/>
        </w:rPr>
        <w:br/>
      </w:r>
      <w:r w:rsidRPr="00BA4A83">
        <w:rPr>
          <w:rFonts w:ascii="Segoe UI Symbol" w:hAnsi="Segoe UI Symbol" w:cs="Segoe UI Symbol"/>
        </w:rPr>
        <w:t>☐</w:t>
      </w:r>
      <w:r w:rsidRPr="00BA4A83">
        <w:rPr>
          <w:rFonts w:cs="Calibri"/>
        </w:rPr>
        <w:t xml:space="preserve"> Voorbereiding op de toekomst</w:t>
      </w:r>
    </w:p>
    <w:p w14:paraId="48509532" w14:textId="77777777" w:rsidR="00364D84" w:rsidRPr="00BA4A83" w:rsidRDefault="00364D84" w:rsidP="00364D84">
      <w:pPr>
        <w:jc w:val="left"/>
        <w:rPr>
          <w:rFonts w:cs="Calibri"/>
        </w:rPr>
      </w:pPr>
      <w:r w:rsidRPr="00BA4A83">
        <w:rPr>
          <w:rFonts w:cs="Calibri"/>
        </w:rPr>
        <w:t>Korte toelichting:</w:t>
      </w:r>
    </w:p>
    <w:p w14:paraId="56787B66" w14:textId="77777777" w:rsidR="00364D84" w:rsidRPr="00BA4A83" w:rsidRDefault="00364D84" w:rsidP="00364D84">
      <w:pPr>
        <w:jc w:val="left"/>
        <w:rPr>
          <w:rFonts w:cs="Calibri"/>
        </w:rPr>
      </w:pPr>
    </w:p>
    <w:p w14:paraId="6722E8E5" w14:textId="77777777" w:rsidR="00364D84" w:rsidRPr="00BA4A83" w:rsidRDefault="00364D84" w:rsidP="00364D84">
      <w:pPr>
        <w:jc w:val="left"/>
        <w:rPr>
          <w:rFonts w:cs="Calibri"/>
          <w:b/>
          <w:bCs/>
        </w:rPr>
      </w:pPr>
      <w:r w:rsidRPr="00BA4A83">
        <w:rPr>
          <w:rFonts w:cs="Calibri"/>
          <w:b/>
          <w:bCs/>
        </w:rPr>
        <w:t>Waarom is dit project belangrijk voor kinderen en jongeren in Schaarbeek?</w:t>
      </w:r>
    </w:p>
    <w:p w14:paraId="414D8829" w14:textId="77777777" w:rsidR="00364D84" w:rsidRPr="00ED1032" w:rsidRDefault="00364D84" w:rsidP="00364D84">
      <w:pPr>
        <w:jc w:val="left"/>
        <w:rPr>
          <w:rFonts w:cs="Calibri"/>
          <w:i/>
          <w:iCs/>
        </w:rPr>
      </w:pPr>
      <w:r w:rsidRPr="00ED1032">
        <w:rPr>
          <w:rFonts w:cs="Calibri"/>
          <w:i/>
          <w:iCs/>
        </w:rPr>
        <w:t>Welke nood, uitdaging of kans wil je aanpakken?</w:t>
      </w:r>
    </w:p>
    <w:p w14:paraId="3E739817" w14:textId="77777777" w:rsidR="00364D84" w:rsidRPr="00364D84" w:rsidRDefault="00364D84" w:rsidP="00364D84">
      <w:pPr>
        <w:jc w:val="left"/>
      </w:pPr>
    </w:p>
    <w:p w14:paraId="404275A0" w14:textId="2C67434C" w:rsidR="00686D3B" w:rsidRDefault="00686D3B" w:rsidP="00364D84">
      <w:pPr>
        <w:pStyle w:val="Kop1"/>
      </w:pPr>
      <w:r>
        <w:fldChar w:fldCharType="end"/>
      </w:r>
      <w:bookmarkStart w:id="3" w:name="_Toc238030360"/>
      <w:bookmarkStart w:id="4" w:name="_Toc238040906"/>
      <w:r w:rsidR="00364D84">
        <w:t>Doelgroep</w:t>
      </w:r>
      <w:bookmarkEnd w:id="3"/>
      <w:bookmarkEnd w:id="4"/>
    </w:p>
    <w:p w14:paraId="2232E26B" w14:textId="77777777" w:rsidR="00364D84" w:rsidRPr="00BA4A83" w:rsidRDefault="00364D84" w:rsidP="00364D84">
      <w:r w:rsidRPr="00BA4A83">
        <w:t>Welke kinderen en jongeren wil je bereiken?</w:t>
      </w:r>
    </w:p>
    <w:p w14:paraId="1524EF13" w14:textId="77777777" w:rsidR="00364D84" w:rsidRPr="00BA4A83" w:rsidRDefault="00364D84" w:rsidP="00364D84">
      <w:r w:rsidRPr="00BA4A83">
        <w:t>Leeftijd(en):</w:t>
      </w:r>
    </w:p>
    <w:p w14:paraId="44F47B54" w14:textId="77777777" w:rsidR="00364D84" w:rsidRPr="00BA4A83" w:rsidRDefault="00364D84" w:rsidP="00364D84">
      <w:r w:rsidRPr="00BA4A83">
        <w:t>Verwacht aantal deelnemers:</w:t>
      </w:r>
    </w:p>
    <w:p w14:paraId="722C0DAB" w14:textId="00171FED" w:rsidR="00364D84" w:rsidRPr="00BA4A83" w:rsidRDefault="00364D84" w:rsidP="00364D84">
      <w:r w:rsidRPr="00BA4A83">
        <w:t>Betrokken school/scholen</w:t>
      </w:r>
      <w:r w:rsidR="009B5095">
        <w:t xml:space="preserve"> </w:t>
      </w:r>
      <w:r w:rsidR="004B6A2A">
        <w:t>(optioneel)</w:t>
      </w:r>
      <w:r w:rsidRPr="00BA4A83">
        <w:t>:</w:t>
      </w:r>
    </w:p>
    <w:p w14:paraId="1F155641" w14:textId="1F4703CF" w:rsidR="00364D84" w:rsidRPr="00BA4A83" w:rsidRDefault="00364D84" w:rsidP="00364D84">
      <w:r w:rsidRPr="00BA4A83">
        <w:t xml:space="preserve">Cluster: </w:t>
      </w:r>
      <w:r w:rsidR="00AA7F16">
        <w:t xml:space="preserve">  </w:t>
      </w:r>
      <w:r w:rsidR="00522336">
        <w:t xml:space="preserve"> </w:t>
      </w:r>
      <w:r w:rsidRPr="00BA4A83">
        <w:rPr>
          <w:rFonts w:ascii="Segoe UI Symbol" w:hAnsi="Segoe UI Symbol" w:cs="Segoe UI Symbol"/>
        </w:rPr>
        <w:t>☐</w:t>
      </w:r>
      <w:r w:rsidRPr="00BA4A83">
        <w:t xml:space="preserve"> Park</w:t>
      </w:r>
      <w:r w:rsidR="00AA7F16">
        <w:t xml:space="preserve">    </w:t>
      </w:r>
      <w:r w:rsidRPr="00BA4A83">
        <w:t xml:space="preserve"> </w:t>
      </w:r>
      <w:r w:rsidRPr="00BA4A83">
        <w:rPr>
          <w:rFonts w:ascii="Segoe UI Symbol" w:hAnsi="Segoe UI Symbol" w:cs="Segoe UI Symbol"/>
        </w:rPr>
        <w:t>☐</w:t>
      </w:r>
      <w:r w:rsidRPr="00BA4A83">
        <w:t xml:space="preserve"> Factorij</w:t>
      </w:r>
      <w:r w:rsidR="00AA7F16">
        <w:t xml:space="preserve">    </w:t>
      </w:r>
      <w:r w:rsidRPr="00BA4A83">
        <w:t xml:space="preserve"> </w:t>
      </w:r>
      <w:r w:rsidRPr="00BA4A83">
        <w:rPr>
          <w:rFonts w:ascii="Segoe UI Symbol" w:hAnsi="Segoe UI Symbol" w:cs="Segoe UI Symbol"/>
        </w:rPr>
        <w:t>☐</w:t>
      </w:r>
      <w:r w:rsidRPr="00BA4A83">
        <w:t xml:space="preserve"> Spoor</w:t>
      </w:r>
    </w:p>
    <w:p w14:paraId="109ABC48" w14:textId="77777777" w:rsidR="00364D84" w:rsidRDefault="00364D84" w:rsidP="00364D84"/>
    <w:p w14:paraId="1B35C045" w14:textId="77777777" w:rsidR="00364D84" w:rsidRPr="00364D84" w:rsidRDefault="00364D84" w:rsidP="00364D84">
      <w:pPr>
        <w:rPr>
          <w:b/>
          <w:bCs/>
        </w:rPr>
      </w:pPr>
      <w:r w:rsidRPr="00364D84">
        <w:rPr>
          <w:b/>
          <w:bCs/>
        </w:rPr>
        <w:t>Hoe zorg je ervoor dat ook kwetsbare kinderen en jongeren kunnen deelnemen? Je kan hiervoor ook de armoedetoets van brede school raadplegen.</w:t>
      </w:r>
    </w:p>
    <w:p w14:paraId="781DCDB0" w14:textId="77777777" w:rsidR="00364D84" w:rsidRPr="00ED1032" w:rsidRDefault="00364D84" w:rsidP="00364D84">
      <w:pPr>
        <w:rPr>
          <w:i/>
          <w:iCs/>
        </w:rPr>
      </w:pPr>
      <w:r w:rsidRPr="00ED1032">
        <w:rPr>
          <w:i/>
          <w:iCs/>
        </w:rPr>
        <w:t>Denk bijvoorbeeld aan financiële, taal- of andere drempels.</w:t>
      </w:r>
    </w:p>
    <w:p w14:paraId="3CC27FA8" w14:textId="77777777" w:rsidR="00364D84" w:rsidRPr="00364D84" w:rsidRDefault="00364D84" w:rsidP="00364D84"/>
    <w:p w14:paraId="7F5D01FC" w14:textId="0B6F0F34" w:rsidR="00364D84" w:rsidRDefault="00364D84" w:rsidP="00364D84">
      <w:pPr>
        <w:pStyle w:val="Kop1"/>
      </w:pPr>
      <w:bookmarkStart w:id="5" w:name="_Toc238030361"/>
      <w:bookmarkStart w:id="6" w:name="_Toc238040907"/>
      <w:r>
        <w:t>Partners</w:t>
      </w:r>
      <w:bookmarkEnd w:id="5"/>
      <w:bookmarkEnd w:id="6"/>
    </w:p>
    <w:p w14:paraId="6C18C896" w14:textId="77777777" w:rsidR="00364D84" w:rsidRPr="00BA4A83" w:rsidRDefault="00364D84" w:rsidP="00364D84">
      <w:pPr>
        <w:rPr>
          <w:rFonts w:cs="Calibri"/>
          <w:b/>
          <w:bCs/>
        </w:rPr>
      </w:pPr>
      <w:r w:rsidRPr="00BA4A83">
        <w:rPr>
          <w:rFonts w:cs="Calibri"/>
          <w:b/>
          <w:bCs/>
        </w:rPr>
        <w:t>Met welke partners werk je samen?</w:t>
      </w:r>
    </w:p>
    <w:p w14:paraId="0DD40866" w14:textId="77777777" w:rsidR="00364D84" w:rsidRPr="00ED1032" w:rsidRDefault="00364D84" w:rsidP="00364D84">
      <w:pPr>
        <w:rPr>
          <w:rFonts w:cs="Calibri"/>
          <w:i/>
          <w:iCs/>
        </w:rPr>
      </w:pPr>
      <w:r w:rsidRPr="00ED1032">
        <w:rPr>
          <w:rFonts w:cs="Calibri"/>
          <w:i/>
          <w:iCs/>
        </w:rPr>
        <w:t>Vermeld de scholen, verenigingen, organisaties of diensten waarmee je samenwerkt.</w:t>
      </w:r>
    </w:p>
    <w:p w14:paraId="58FFE495" w14:textId="77777777" w:rsidR="00364D84" w:rsidRPr="00364D84" w:rsidRDefault="00364D84" w:rsidP="00364D84"/>
    <w:p w14:paraId="76F954FC" w14:textId="5C8FF091" w:rsidR="00364D84" w:rsidRDefault="00364D84" w:rsidP="00364D84">
      <w:pPr>
        <w:pStyle w:val="Kop1"/>
      </w:pPr>
      <w:bookmarkStart w:id="7" w:name="_Toc238030362"/>
      <w:bookmarkStart w:id="8" w:name="_Toc238040908"/>
      <w:r>
        <w:t>timing</w:t>
      </w:r>
      <w:bookmarkEnd w:id="7"/>
      <w:bookmarkEnd w:id="8"/>
    </w:p>
    <w:p w14:paraId="1ECF65CF" w14:textId="77777777" w:rsidR="00364D84" w:rsidRPr="00BA4A83" w:rsidRDefault="00364D84" w:rsidP="00364D84">
      <w:pPr>
        <w:rPr>
          <w:rFonts w:cs="Calibri"/>
          <w:b/>
          <w:bCs/>
        </w:rPr>
      </w:pPr>
      <w:r w:rsidRPr="00BA4A83">
        <w:rPr>
          <w:rFonts w:cs="Calibri"/>
          <w:b/>
          <w:bCs/>
        </w:rPr>
        <w:t>Hoe ziet de planning eruit en hoe ga je het project organiseren?</w:t>
      </w:r>
    </w:p>
    <w:p w14:paraId="158186C0" w14:textId="77777777" w:rsidR="00364D84" w:rsidRPr="00BA4A83" w:rsidRDefault="00364D84" w:rsidP="00364D84">
      <w:pPr>
        <w:numPr>
          <w:ilvl w:val="0"/>
          <w:numId w:val="22"/>
        </w:numPr>
        <w:spacing w:before="0" w:after="160" w:line="259" w:lineRule="auto"/>
        <w:jc w:val="left"/>
        <w:rPr>
          <w:rFonts w:cs="Calibri"/>
        </w:rPr>
      </w:pPr>
      <w:r>
        <w:rPr>
          <w:rFonts w:cs="Calibri"/>
        </w:rPr>
        <w:t>Planning:</w:t>
      </w:r>
    </w:p>
    <w:p w14:paraId="251B3158" w14:textId="77777777" w:rsidR="00364D84" w:rsidRDefault="00364D84" w:rsidP="00364D84">
      <w:pPr>
        <w:numPr>
          <w:ilvl w:val="0"/>
          <w:numId w:val="22"/>
        </w:numPr>
        <w:spacing w:before="0" w:after="160" w:line="259" w:lineRule="auto"/>
        <w:jc w:val="left"/>
        <w:rPr>
          <w:rFonts w:cs="Calibri"/>
        </w:rPr>
      </w:pPr>
      <w:r w:rsidRPr="00BA4A83">
        <w:rPr>
          <w:rFonts w:cs="Calibri"/>
        </w:rPr>
        <w:t xml:space="preserve">Wie </w:t>
      </w:r>
      <w:r>
        <w:rPr>
          <w:rFonts w:cs="Calibri"/>
        </w:rPr>
        <w:t>neemt welke rol op in het project en in de uitvoering hiervan?</w:t>
      </w:r>
    </w:p>
    <w:p w14:paraId="4D9AB13A" w14:textId="77777777" w:rsidR="00364D84" w:rsidRDefault="00364D84" w:rsidP="00364D84"/>
    <w:p w14:paraId="2920F056" w14:textId="5FD15578" w:rsidR="00364D84" w:rsidRDefault="00364D84" w:rsidP="00364D84">
      <w:pPr>
        <w:pStyle w:val="Kop1"/>
      </w:pPr>
      <w:bookmarkStart w:id="9" w:name="_Toc238030363"/>
      <w:bookmarkStart w:id="10" w:name="_Toc238040909"/>
      <w:r>
        <w:t>Begroting</w:t>
      </w:r>
      <w:bookmarkEnd w:id="9"/>
      <w:bookmarkEnd w:id="10"/>
    </w:p>
    <w:p w14:paraId="055B2FE1" w14:textId="77777777" w:rsidR="00441A1C" w:rsidRDefault="00441A1C" w:rsidP="00A42927">
      <w:pPr>
        <w:rPr>
          <w:rFonts w:cs="Calibri"/>
          <w:b/>
          <w:bCs/>
        </w:rPr>
      </w:pPr>
      <w:r w:rsidRPr="00A26FF9">
        <w:rPr>
          <w:rFonts w:cs="Calibri"/>
          <w:b/>
          <w:bCs/>
        </w:rPr>
        <w:t>Wat is het totale budget voor het project (indien er ook nog andere financieringsbronnen zijn)?</w:t>
      </w:r>
    </w:p>
    <w:p w14:paraId="795B8823" w14:textId="77777777" w:rsidR="00441A1C" w:rsidRDefault="00441A1C" w:rsidP="00A42927">
      <w:pPr>
        <w:rPr>
          <w:rFonts w:cs="Calibri"/>
          <w:b/>
          <w:bCs/>
        </w:rPr>
      </w:pPr>
    </w:p>
    <w:p w14:paraId="6196727B" w14:textId="1E212A2B" w:rsidR="00A42927" w:rsidRDefault="00A42927" w:rsidP="00A42927">
      <w:pPr>
        <w:rPr>
          <w:rFonts w:cs="Calibri"/>
          <w:b/>
          <w:bCs/>
        </w:rPr>
      </w:pPr>
      <w:r w:rsidRPr="00A26FF9">
        <w:rPr>
          <w:rFonts w:cs="Calibri"/>
          <w:b/>
          <w:bCs/>
        </w:rPr>
        <w:t xml:space="preserve">Welk subsidiebedrag wordt gevraagd aan </w:t>
      </w:r>
      <w:r>
        <w:rPr>
          <w:rFonts w:cs="Calibri"/>
          <w:b/>
          <w:bCs/>
        </w:rPr>
        <w:t xml:space="preserve">Brede School </w:t>
      </w:r>
      <w:r w:rsidRPr="00A26FF9">
        <w:rPr>
          <w:rFonts w:cs="Calibri"/>
          <w:b/>
          <w:bCs/>
        </w:rPr>
        <w:t xml:space="preserve">Schaarbeek (maximaal </w:t>
      </w:r>
      <w:r>
        <w:rPr>
          <w:rFonts w:cs="Calibri"/>
          <w:b/>
          <w:bCs/>
        </w:rPr>
        <w:t>1</w:t>
      </w:r>
      <w:r w:rsidRPr="00A26FF9">
        <w:rPr>
          <w:rFonts w:cs="Calibri"/>
          <w:b/>
          <w:bCs/>
        </w:rPr>
        <w:t>500 euro)?</w:t>
      </w:r>
    </w:p>
    <w:p w14:paraId="617FA44D" w14:textId="77777777" w:rsidR="00A42927" w:rsidRPr="00A42927" w:rsidRDefault="00A42927" w:rsidP="00A42927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4"/>
        <w:gridCol w:w="4111"/>
      </w:tblGrid>
      <w:tr w:rsidR="00364D84" w:rsidRPr="00BA4A83" w14:paraId="1F7374B4" w14:textId="77777777" w:rsidTr="004B45DB">
        <w:trPr>
          <w:tblCellSpacing w:w="15" w:type="dxa"/>
        </w:trPr>
        <w:tc>
          <w:tcPr>
            <w:tcW w:w="334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6BED519" w14:textId="77777777" w:rsidR="00364D84" w:rsidRPr="00BA4A83" w:rsidRDefault="00364D84" w:rsidP="004B45DB">
            <w:pPr>
              <w:rPr>
                <w:rFonts w:cs="Calibri"/>
                <w:b/>
                <w:bCs/>
              </w:rPr>
            </w:pPr>
            <w:r w:rsidRPr="00BA4A83">
              <w:rPr>
                <w:rFonts w:cs="Calibri"/>
                <w:b/>
                <w:bCs/>
              </w:rPr>
              <w:t>Uitgaven</w:t>
            </w:r>
          </w:p>
        </w:tc>
        <w:tc>
          <w:tcPr>
            <w:tcW w:w="406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201F07C" w14:textId="77777777" w:rsidR="00364D84" w:rsidRPr="00BA4A83" w:rsidRDefault="00364D84" w:rsidP="004B45DB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Aangevraagd bedrag (€)</w:t>
            </w:r>
          </w:p>
        </w:tc>
      </w:tr>
      <w:tr w:rsidR="00364D84" w:rsidRPr="00BA4A83" w14:paraId="2347C42D" w14:textId="77777777" w:rsidTr="004B45DB">
        <w:trPr>
          <w:tblCellSpacing w:w="15" w:type="dxa"/>
        </w:trPr>
        <w:tc>
          <w:tcPr>
            <w:tcW w:w="334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B50E4F3" w14:textId="77777777" w:rsidR="00364D84" w:rsidRPr="00BA4A83" w:rsidRDefault="00364D84" w:rsidP="004B45DB">
            <w:pPr>
              <w:rPr>
                <w:rFonts w:cs="Calibri"/>
              </w:rPr>
            </w:pPr>
            <w:r w:rsidRPr="00BA4A83">
              <w:rPr>
                <w:rFonts w:cs="Calibri"/>
              </w:rPr>
              <w:t>Personeel / begeleiding</w:t>
            </w:r>
          </w:p>
        </w:tc>
        <w:tc>
          <w:tcPr>
            <w:tcW w:w="406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96C1AAA" w14:textId="77777777" w:rsidR="00364D84" w:rsidRPr="00BA4A83" w:rsidRDefault="00364D84" w:rsidP="004B45DB">
            <w:pPr>
              <w:rPr>
                <w:rFonts w:cs="Calibri"/>
              </w:rPr>
            </w:pPr>
          </w:p>
        </w:tc>
      </w:tr>
      <w:tr w:rsidR="00364D84" w:rsidRPr="00BA4A83" w14:paraId="6364ABBC" w14:textId="77777777" w:rsidTr="004B45DB">
        <w:trPr>
          <w:tblCellSpacing w:w="15" w:type="dxa"/>
        </w:trPr>
        <w:tc>
          <w:tcPr>
            <w:tcW w:w="334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33DB2B7" w14:textId="7E0BB0BF" w:rsidR="00364D84" w:rsidRPr="00BA4A83" w:rsidRDefault="00364D84" w:rsidP="00FB214B">
            <w:pPr>
              <w:jc w:val="left"/>
              <w:rPr>
                <w:rFonts w:cs="Calibri"/>
              </w:rPr>
            </w:pPr>
            <w:r w:rsidRPr="00BA4A83">
              <w:rPr>
                <w:rFonts w:cs="Calibri"/>
              </w:rPr>
              <w:t>Materiaal</w:t>
            </w:r>
            <w:r w:rsidR="008E2532">
              <w:rPr>
                <w:rFonts w:cs="Calibri"/>
              </w:rPr>
              <w:t xml:space="preserve"> </w:t>
            </w:r>
            <w:r w:rsidR="00FB214B">
              <w:rPr>
                <w:rFonts w:cs="Calibri"/>
              </w:rPr>
              <w:t>(verbruiksgoederen of kleine aankopen)</w:t>
            </w:r>
          </w:p>
        </w:tc>
        <w:tc>
          <w:tcPr>
            <w:tcW w:w="406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0FDCB15" w14:textId="77777777" w:rsidR="00364D84" w:rsidRPr="00BA4A83" w:rsidRDefault="00364D84" w:rsidP="004B45DB">
            <w:pPr>
              <w:rPr>
                <w:rFonts w:cs="Calibri"/>
              </w:rPr>
            </w:pPr>
          </w:p>
        </w:tc>
      </w:tr>
      <w:tr w:rsidR="00364D84" w:rsidRPr="00BA4A83" w14:paraId="60546140" w14:textId="77777777" w:rsidTr="004B45DB">
        <w:trPr>
          <w:tblCellSpacing w:w="15" w:type="dxa"/>
        </w:trPr>
        <w:tc>
          <w:tcPr>
            <w:tcW w:w="334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81D3399" w14:textId="77777777" w:rsidR="00364D84" w:rsidRPr="00BA4A83" w:rsidRDefault="00364D84" w:rsidP="004B45DB">
            <w:pPr>
              <w:rPr>
                <w:rFonts w:cs="Calibri"/>
              </w:rPr>
            </w:pPr>
            <w:r w:rsidRPr="00BA4A83">
              <w:rPr>
                <w:rFonts w:cs="Calibri"/>
              </w:rPr>
              <w:t>Activiteiten / werking</w:t>
            </w:r>
          </w:p>
        </w:tc>
        <w:tc>
          <w:tcPr>
            <w:tcW w:w="406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351486E" w14:textId="77777777" w:rsidR="00364D84" w:rsidRPr="00BA4A83" w:rsidRDefault="00364D84" w:rsidP="004B45DB">
            <w:pPr>
              <w:rPr>
                <w:rFonts w:cs="Calibri"/>
              </w:rPr>
            </w:pPr>
          </w:p>
        </w:tc>
      </w:tr>
      <w:tr w:rsidR="00364D84" w:rsidRPr="00BA4A83" w14:paraId="20F1F3A6" w14:textId="77777777" w:rsidTr="004B45DB">
        <w:trPr>
          <w:tblCellSpacing w:w="15" w:type="dxa"/>
        </w:trPr>
        <w:tc>
          <w:tcPr>
            <w:tcW w:w="334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023C46C" w14:textId="77777777" w:rsidR="00364D84" w:rsidRPr="00BA4A83" w:rsidRDefault="00364D84" w:rsidP="004B45DB">
            <w:pPr>
              <w:rPr>
                <w:rFonts w:cs="Calibri"/>
              </w:rPr>
            </w:pPr>
            <w:r w:rsidRPr="00BA4A83">
              <w:rPr>
                <w:rFonts w:cs="Calibri"/>
              </w:rPr>
              <w:t>Communicatie</w:t>
            </w:r>
          </w:p>
        </w:tc>
        <w:tc>
          <w:tcPr>
            <w:tcW w:w="406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7332A7E" w14:textId="77777777" w:rsidR="00364D84" w:rsidRPr="00BA4A83" w:rsidRDefault="00364D84" w:rsidP="004B45DB">
            <w:pPr>
              <w:rPr>
                <w:rFonts w:cs="Calibri"/>
              </w:rPr>
            </w:pPr>
          </w:p>
        </w:tc>
      </w:tr>
      <w:tr w:rsidR="00364D84" w:rsidRPr="00BA4A83" w14:paraId="36CB2CB3" w14:textId="77777777" w:rsidTr="004B45DB">
        <w:trPr>
          <w:tblCellSpacing w:w="15" w:type="dxa"/>
        </w:trPr>
        <w:tc>
          <w:tcPr>
            <w:tcW w:w="334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D1CF2E7" w14:textId="77777777" w:rsidR="00364D84" w:rsidRPr="00BA4A83" w:rsidRDefault="00364D84" w:rsidP="004B45DB">
            <w:pPr>
              <w:rPr>
                <w:rFonts w:cs="Calibri"/>
              </w:rPr>
            </w:pPr>
            <w:r w:rsidRPr="00BA4A83">
              <w:rPr>
                <w:rFonts w:cs="Calibri"/>
              </w:rPr>
              <w:t>Vervoer</w:t>
            </w:r>
          </w:p>
        </w:tc>
        <w:tc>
          <w:tcPr>
            <w:tcW w:w="406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A9F92AF" w14:textId="77777777" w:rsidR="00364D84" w:rsidRPr="00BA4A83" w:rsidRDefault="00364D84" w:rsidP="004B45DB">
            <w:pPr>
              <w:rPr>
                <w:rFonts w:cs="Calibri"/>
              </w:rPr>
            </w:pPr>
          </w:p>
        </w:tc>
      </w:tr>
      <w:tr w:rsidR="00364D84" w:rsidRPr="00BA4A83" w14:paraId="6E4D8808" w14:textId="77777777" w:rsidTr="004B45DB">
        <w:trPr>
          <w:tblCellSpacing w:w="15" w:type="dxa"/>
        </w:trPr>
        <w:tc>
          <w:tcPr>
            <w:tcW w:w="334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B7EA2CC" w14:textId="77777777" w:rsidR="00364D84" w:rsidRPr="00BA4A83" w:rsidRDefault="00364D84" w:rsidP="004B45DB">
            <w:pPr>
              <w:rPr>
                <w:rFonts w:cs="Calibri"/>
              </w:rPr>
            </w:pPr>
            <w:r w:rsidRPr="00BA4A83">
              <w:rPr>
                <w:rFonts w:cs="Calibri"/>
              </w:rPr>
              <w:t>Andere</w:t>
            </w:r>
          </w:p>
        </w:tc>
        <w:tc>
          <w:tcPr>
            <w:tcW w:w="406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43848CC" w14:textId="77777777" w:rsidR="00364D84" w:rsidRPr="00BA4A83" w:rsidRDefault="00364D84" w:rsidP="004B45DB">
            <w:pPr>
              <w:rPr>
                <w:rFonts w:cs="Calibri"/>
              </w:rPr>
            </w:pPr>
          </w:p>
        </w:tc>
      </w:tr>
      <w:tr w:rsidR="00364D84" w:rsidRPr="00BA4A83" w14:paraId="622D06FA" w14:textId="77777777" w:rsidTr="004B45DB">
        <w:trPr>
          <w:tblCellSpacing w:w="15" w:type="dxa"/>
        </w:trPr>
        <w:tc>
          <w:tcPr>
            <w:tcW w:w="334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F689783" w14:textId="77777777" w:rsidR="00364D84" w:rsidRPr="00BA4A83" w:rsidRDefault="00364D84" w:rsidP="004B45DB">
            <w:pPr>
              <w:rPr>
                <w:rFonts w:cs="Calibri"/>
                <w:b/>
                <w:bCs/>
              </w:rPr>
            </w:pPr>
            <w:r w:rsidRPr="00BA4A83">
              <w:rPr>
                <w:rFonts w:cs="Calibri"/>
                <w:b/>
                <w:bCs/>
              </w:rPr>
              <w:t>Totaal</w:t>
            </w:r>
          </w:p>
        </w:tc>
        <w:tc>
          <w:tcPr>
            <w:tcW w:w="406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A895920" w14:textId="77777777" w:rsidR="00364D84" w:rsidRPr="00BA4A83" w:rsidRDefault="00364D84" w:rsidP="004B45DB">
            <w:pPr>
              <w:rPr>
                <w:rFonts w:cs="Calibri"/>
                <w:b/>
                <w:bCs/>
              </w:rPr>
            </w:pPr>
          </w:p>
        </w:tc>
      </w:tr>
    </w:tbl>
    <w:p w14:paraId="7471834D" w14:textId="77777777" w:rsidR="00364D84" w:rsidRDefault="00364D84" w:rsidP="00364D84">
      <w:pPr>
        <w:rPr>
          <w:rFonts w:cs="Calibri"/>
          <w:b/>
          <w:bCs/>
        </w:rPr>
      </w:pPr>
    </w:p>
    <w:p w14:paraId="651F2978" w14:textId="54DBCCEB" w:rsidR="00364D84" w:rsidRPr="004449AA" w:rsidRDefault="00364D84" w:rsidP="00364D84">
      <w:pPr>
        <w:rPr>
          <w:rFonts w:cs="Calibri"/>
          <w:b/>
          <w:bCs/>
        </w:rPr>
      </w:pPr>
    </w:p>
    <w:p w14:paraId="3EB60E41" w14:textId="618220D2" w:rsidR="00B00703" w:rsidRPr="00864C5A" w:rsidRDefault="00B00703" w:rsidP="00790B26">
      <w:pPr>
        <w:spacing w:after="160" w:line="259" w:lineRule="auto"/>
        <w:jc w:val="left"/>
      </w:pPr>
    </w:p>
    <w:sectPr w:rsidR="00B00703" w:rsidRPr="00864C5A" w:rsidSect="00790B26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964" w:right="964" w:bottom="96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0A0FB" w14:textId="77777777" w:rsidR="003E2C39" w:rsidRDefault="003E2C39" w:rsidP="00C03764">
      <w:r>
        <w:separator/>
      </w:r>
    </w:p>
    <w:p w14:paraId="0DAC87E4" w14:textId="77777777" w:rsidR="003E2C39" w:rsidRDefault="003E2C39"/>
  </w:endnote>
  <w:endnote w:type="continuationSeparator" w:id="0">
    <w:p w14:paraId="45C100AC" w14:textId="77777777" w:rsidR="003E2C39" w:rsidRDefault="003E2C39" w:rsidP="00C03764">
      <w:r>
        <w:continuationSeparator/>
      </w:r>
    </w:p>
    <w:p w14:paraId="184395C3" w14:textId="77777777" w:rsidR="003E2C39" w:rsidRDefault="003E2C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6DEEE" w14:textId="77777777" w:rsidR="00497D72" w:rsidRDefault="00497D72" w:rsidP="001226D5">
    <w:pPr>
      <w:pStyle w:val="Voettekst"/>
    </w:pPr>
  </w:p>
  <w:p w14:paraId="5682F46D" w14:textId="77777777" w:rsidR="001226D5" w:rsidRDefault="001226D5" w:rsidP="001226D5">
    <w:pPr>
      <w:pStyle w:val="Voettekst"/>
    </w:pPr>
    <w:r>
      <w:fldChar w:fldCharType="begin"/>
    </w:r>
    <w:r>
      <w:instrText xml:space="preserve"> PAGE   \* MERGEFORMAT </w:instrText>
    </w:r>
    <w:r>
      <w:fldChar w:fldCharType="separate"/>
    </w:r>
    <w:r w:rsidR="001B5225">
      <w:rPr>
        <w:noProof/>
      </w:rPr>
      <w:t>3</w:t>
    </w:r>
    <w:r>
      <w:fldChar w:fldCharType="end"/>
    </w:r>
  </w:p>
  <w:p w14:paraId="78E7DAA0" w14:textId="77777777" w:rsidR="001226D5" w:rsidRPr="00193873" w:rsidRDefault="007A739F" w:rsidP="001226D5">
    <w:pPr>
      <w:pStyle w:val="MASQUlimpression"/>
    </w:pPr>
    <w:r>
      <w:rPr>
        <w:noProof/>
        <w:lang w:val="fr-BE" w:eastAsia="fr-BE"/>
      </w:rPr>
      <w:drawing>
        <wp:anchor distT="0" distB="0" distL="114300" distR="114300" simplePos="0" relativeHeight="251658241" behindDoc="1" locked="1" layoutInCell="1" allowOverlap="1" wp14:anchorId="079870E0" wp14:editId="7E2EEAA8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10695600" cy="1094400"/>
          <wp:effectExtent l="0" t="0" r="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uite-dossier-Bottom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5305" cy="1094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26D5">
      <w:rPr>
        <w:noProof/>
        <w:lang w:val="fr-BE" w:eastAsia="fr-BE"/>
      </w:rPr>
      <w:drawing>
        <wp:anchor distT="0" distB="0" distL="114300" distR="114300" simplePos="0" relativeHeight="251658240" behindDoc="1" locked="1" layoutInCell="1" allowOverlap="1" wp14:anchorId="68ED3274" wp14:editId="6EB57D0E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67200" cy="10688400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uite-lettre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1068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1AFC0" w14:textId="77777777" w:rsidR="003C538D" w:rsidRDefault="003C538D">
    <w:pPr>
      <w:pStyle w:val="Voettekst"/>
    </w:pPr>
  </w:p>
  <w:p w14:paraId="153FFD78" w14:textId="77777777" w:rsidR="00C42480" w:rsidRDefault="00C42480">
    <w:pPr>
      <w:pStyle w:val="Voettekst"/>
    </w:pPr>
  </w:p>
  <w:p w14:paraId="52EB9838" w14:textId="77777777" w:rsidR="003C538D" w:rsidRPr="00C42480" w:rsidRDefault="00C42480" w:rsidP="00C42480">
    <w:pPr>
      <w:pStyle w:val="MASQUlimpression"/>
    </w:pPr>
    <w:r w:rsidRPr="00C42480">
      <w:rPr>
        <w:noProof/>
        <w:lang w:val="fr-BE" w:eastAsia="fr-BE"/>
      </w:rPr>
      <w:drawing>
        <wp:anchor distT="0" distB="0" distL="114300" distR="114300" simplePos="0" relativeHeight="251658242" behindDoc="1" locked="1" layoutInCell="1" allowOverlap="0" wp14:anchorId="438B7806" wp14:editId="0FA522F2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2215" cy="10695305"/>
          <wp:effectExtent l="0" t="0" r="635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38" cy="1069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C0C3F" w14:textId="77777777" w:rsidR="003E2C39" w:rsidRPr="00B57310" w:rsidRDefault="003E2C39" w:rsidP="00C03764">
      <w:pPr>
        <w:rPr>
          <w:color w:val="7C8FA4" w:themeColor="text2"/>
        </w:rPr>
      </w:pPr>
      <w:r w:rsidRPr="00B57310">
        <w:rPr>
          <w:color w:val="7C8FA4" w:themeColor="text2"/>
        </w:rPr>
        <w:separator/>
      </w:r>
    </w:p>
    <w:p w14:paraId="3E0EB21E" w14:textId="77777777" w:rsidR="003E2C39" w:rsidRDefault="003E2C39"/>
  </w:footnote>
  <w:footnote w:type="continuationSeparator" w:id="0">
    <w:p w14:paraId="6101A64B" w14:textId="77777777" w:rsidR="003E2C39" w:rsidRDefault="003E2C39" w:rsidP="00C03764">
      <w:r>
        <w:continuationSeparator/>
      </w:r>
    </w:p>
    <w:p w14:paraId="17556C0E" w14:textId="77777777" w:rsidR="003E2C39" w:rsidRDefault="003E2C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F480C" w14:textId="44E5F6E4" w:rsidR="001226D5" w:rsidRPr="004E1919" w:rsidRDefault="002509DE" w:rsidP="00497D72">
    <w:pPr>
      <w:pStyle w:val="Koptekst"/>
      <w:tabs>
        <w:tab w:val="left" w:pos="2552"/>
      </w:tabs>
      <w:ind w:left="2552" w:hanging="1134"/>
    </w:pPr>
    <w:r>
      <w:t>Gemeente Schaarbeek</w:t>
    </w:r>
    <w:r w:rsidR="00364D84">
      <w:fldChar w:fldCharType="begin"/>
    </w:r>
    <w:r w:rsidR="00364D84">
      <w:instrText xml:space="preserve"> STYLEREF  "Dossier : Pouvoir"  \* MERGEFORMAT </w:instrText>
    </w:r>
    <w:r w:rsidR="00364D84">
      <w:fldChar w:fldCharType="end"/>
    </w:r>
    <w:r w:rsidR="009854A0">
      <w:t xml:space="preserve"> | </w:t>
    </w:r>
    <w:fldSimple w:instr=" STYLEREF  &quot;Dossier : Numéro Dossier&quot;  \* MERGEFORMAT ">
      <w:r w:rsidR="008E2245" w:rsidRPr="008E2245">
        <w:rPr>
          <w:b/>
          <w:bCs/>
          <w:lang w:val="nl-NL"/>
        </w:rPr>
        <w:t>Projectsubsidie Brede School</w:t>
      </w:r>
    </w:fldSimple>
  </w:p>
  <w:p w14:paraId="758BE3B3" w14:textId="5FB70384" w:rsidR="00505805" w:rsidRDefault="002509DE" w:rsidP="00497D72">
    <w:pPr>
      <w:pStyle w:val="Koptekst"/>
      <w:tabs>
        <w:tab w:val="left" w:pos="2552"/>
      </w:tabs>
      <w:ind w:left="2552" w:hanging="1134"/>
    </w:pPr>
    <w:fldSimple w:instr=" STYLEREF  &quot;Dossier : Objet&quot;  \* MERGEFORMAT ">
      <w:r w:rsidR="008E2245">
        <w:t>Aanvraagformulier</w:t>
      </w:r>
    </w:fldSimple>
  </w:p>
  <w:p w14:paraId="12AB4716" w14:textId="77777777" w:rsidR="00497D72" w:rsidRDefault="00497D72" w:rsidP="00497D72">
    <w:pPr>
      <w:pStyle w:val="Koptekst"/>
      <w:tabs>
        <w:tab w:val="left" w:pos="2552"/>
      </w:tabs>
      <w:ind w:hanging="1134"/>
    </w:pPr>
  </w:p>
  <w:p w14:paraId="4FD2D09D" w14:textId="77777777" w:rsidR="00497D72" w:rsidRDefault="00497D72" w:rsidP="00497D72">
    <w:pPr>
      <w:pStyle w:val="Koptekst"/>
      <w:tabs>
        <w:tab w:val="left" w:pos="2552"/>
      </w:tabs>
      <w:ind w:hanging="1134"/>
    </w:pPr>
  </w:p>
  <w:p w14:paraId="6599E4A9" w14:textId="77777777" w:rsidR="00497D72" w:rsidRDefault="00497D72" w:rsidP="00497D72">
    <w:pPr>
      <w:pStyle w:val="Koptekst"/>
      <w:tabs>
        <w:tab w:val="left" w:pos="2552"/>
      </w:tabs>
      <w:ind w:hanging="1134"/>
    </w:pPr>
  </w:p>
  <w:p w14:paraId="5BE60820" w14:textId="77777777" w:rsidR="00497D72" w:rsidRDefault="00497D72" w:rsidP="00497D72">
    <w:pPr>
      <w:pStyle w:val="Koptekst"/>
      <w:tabs>
        <w:tab w:val="left" w:pos="2552"/>
      </w:tabs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AF577" w14:textId="77777777" w:rsidR="002504FD" w:rsidRPr="00C42480" w:rsidRDefault="002504FD" w:rsidP="00C42480">
    <w:pPr>
      <w:pStyle w:val="Koptekst"/>
    </w:pPr>
  </w:p>
  <w:p w14:paraId="11D7B013" w14:textId="77777777" w:rsidR="00547202" w:rsidRPr="00C42480" w:rsidRDefault="00547202" w:rsidP="00C42480">
    <w:pPr>
      <w:pStyle w:val="Koptekst"/>
    </w:pPr>
  </w:p>
  <w:p w14:paraId="1A8A7437" w14:textId="77777777" w:rsidR="00547202" w:rsidRPr="00C42480" w:rsidRDefault="00547202" w:rsidP="00C42480">
    <w:pPr>
      <w:pStyle w:val="Koptekst"/>
    </w:pPr>
  </w:p>
  <w:p w14:paraId="4C991502" w14:textId="77777777" w:rsidR="00547202" w:rsidRPr="00C42480" w:rsidRDefault="00547202" w:rsidP="00C42480">
    <w:pPr>
      <w:pStyle w:val="Koptekst"/>
    </w:pPr>
  </w:p>
  <w:p w14:paraId="27C7BBF4" w14:textId="3001B66B" w:rsidR="00547202" w:rsidRPr="00C42480" w:rsidRDefault="00E1243F" w:rsidP="00E1243F">
    <w:pPr>
      <w:pStyle w:val="Koptekst"/>
      <w:tabs>
        <w:tab w:val="clear" w:pos="4536"/>
        <w:tab w:val="clear" w:pos="9072"/>
        <w:tab w:val="left" w:pos="2684"/>
      </w:tabs>
    </w:pPr>
    <w:r>
      <w:tab/>
    </w:r>
  </w:p>
  <w:p w14:paraId="34824B65" w14:textId="77777777" w:rsidR="00547202" w:rsidRPr="00C42480" w:rsidRDefault="00547202" w:rsidP="00C42480">
    <w:pPr>
      <w:pStyle w:val="Koptekst"/>
    </w:pPr>
  </w:p>
  <w:p w14:paraId="05932DAC" w14:textId="77777777" w:rsidR="000B2F33" w:rsidRPr="00C42480" w:rsidRDefault="000B2F33" w:rsidP="00C42480">
    <w:pPr>
      <w:pStyle w:val="Koptekst"/>
    </w:pPr>
  </w:p>
  <w:p w14:paraId="7A4BDA00" w14:textId="77777777" w:rsidR="002504FD" w:rsidRPr="00C42480" w:rsidRDefault="002504FD" w:rsidP="00C4248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53EE3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E227B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104C8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7D4C9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CC5C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8C25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AE7D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CB00D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3CB7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F80FB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13244D"/>
    <w:multiLevelType w:val="multilevel"/>
    <w:tmpl w:val="C3D41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B881272"/>
    <w:multiLevelType w:val="multilevel"/>
    <w:tmpl w:val="AAE82018"/>
    <w:lvl w:ilvl="0">
      <w:start w:val="1"/>
      <w:numFmt w:val="decimal"/>
      <w:pStyle w:val="Lijstnummering"/>
      <w:lvlText w:val="%1)"/>
      <w:lvlJc w:val="left"/>
      <w:pPr>
        <w:ind w:left="360" w:hanging="360"/>
      </w:pPr>
      <w:rPr>
        <w:rFonts w:hint="default"/>
        <w:b/>
        <w:i w:val="0"/>
        <w:color w:val="7C8FA4" w:themeColor="text2"/>
      </w:rPr>
    </w:lvl>
    <w:lvl w:ilvl="1">
      <w:start w:val="1"/>
      <w:numFmt w:val="lowerLetter"/>
      <w:pStyle w:val="Lijstnummering2"/>
      <w:lvlText w:val="%2)"/>
      <w:lvlJc w:val="left"/>
      <w:pPr>
        <w:ind w:left="720" w:hanging="360"/>
      </w:pPr>
      <w:rPr>
        <w:rFonts w:hint="default"/>
        <w:b/>
        <w:i w:val="0"/>
        <w:color w:val="7C8FA4" w:themeColor="text2"/>
      </w:rPr>
    </w:lvl>
    <w:lvl w:ilvl="2">
      <w:start w:val="1"/>
      <w:numFmt w:val="lowerRoman"/>
      <w:pStyle w:val="Lijstnummering3"/>
      <w:lvlText w:val="%3)"/>
      <w:lvlJc w:val="left"/>
      <w:pPr>
        <w:ind w:left="1080" w:hanging="360"/>
      </w:pPr>
      <w:rPr>
        <w:rFonts w:hint="default"/>
        <w:b/>
        <w:i w:val="0"/>
        <w:color w:val="7C8FA4" w:themeColor="text2"/>
      </w:rPr>
    </w:lvl>
    <w:lvl w:ilvl="3">
      <w:start w:val="1"/>
      <w:numFmt w:val="decimal"/>
      <w:pStyle w:val="Lijstnummering4"/>
      <w:lvlText w:val="(%4)"/>
      <w:lvlJc w:val="left"/>
      <w:pPr>
        <w:ind w:left="1440" w:hanging="360"/>
      </w:pPr>
      <w:rPr>
        <w:rFonts w:hint="default"/>
        <w:b/>
        <w:i w:val="0"/>
        <w:color w:val="7C8FA4" w:themeColor="text2"/>
      </w:rPr>
    </w:lvl>
    <w:lvl w:ilvl="4">
      <w:start w:val="1"/>
      <w:numFmt w:val="lowerLetter"/>
      <w:pStyle w:val="Lijstnummering5"/>
      <w:lvlText w:val="(%5)"/>
      <w:lvlJc w:val="left"/>
      <w:pPr>
        <w:ind w:left="1800" w:hanging="360"/>
      </w:pPr>
      <w:rPr>
        <w:rFonts w:hint="default"/>
        <w:b/>
        <w:i w:val="0"/>
        <w:color w:val="7C8FA4" w:themeColor="text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DE673EF"/>
    <w:multiLevelType w:val="multilevel"/>
    <w:tmpl w:val="DA8E0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AD11EB"/>
    <w:multiLevelType w:val="multilevel"/>
    <w:tmpl w:val="F74E341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EC429E5"/>
    <w:multiLevelType w:val="multilevel"/>
    <w:tmpl w:val="89CCFA7A"/>
    <w:lvl w:ilvl="0">
      <w:start w:val="1"/>
      <w:numFmt w:val="upperLetter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pStyle w:val="Kop4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Kop5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2B368EF"/>
    <w:multiLevelType w:val="multilevel"/>
    <w:tmpl w:val="25DE041E"/>
    <w:lvl w:ilvl="0">
      <w:start w:val="1"/>
      <w:numFmt w:val="bullet"/>
      <w:pStyle w:val="Lijstopsomteken"/>
      <w:lvlText w:val="►"/>
      <w:lvlJc w:val="left"/>
      <w:pPr>
        <w:ind w:left="360" w:hanging="360"/>
      </w:pPr>
      <w:rPr>
        <w:rFonts w:ascii="Arial" w:hAnsi="Arial" w:hint="default"/>
        <w:color w:val="7C8FA4" w:themeColor="text2"/>
      </w:rPr>
    </w:lvl>
    <w:lvl w:ilvl="1">
      <w:start w:val="1"/>
      <w:numFmt w:val="bullet"/>
      <w:pStyle w:val="Lijstopsomteken2"/>
      <w:lvlText w:val="►"/>
      <w:lvlJc w:val="left"/>
      <w:pPr>
        <w:ind w:left="720" w:hanging="360"/>
      </w:pPr>
      <w:rPr>
        <w:rFonts w:ascii="Arial" w:hAnsi="Arial" w:hint="default"/>
        <w:color w:val="7C8FA4" w:themeColor="text2"/>
      </w:rPr>
    </w:lvl>
    <w:lvl w:ilvl="2">
      <w:start w:val="1"/>
      <w:numFmt w:val="bullet"/>
      <w:pStyle w:val="Lijstopsomteken3"/>
      <w:lvlText w:val="►"/>
      <w:lvlJc w:val="left"/>
      <w:pPr>
        <w:ind w:left="1080" w:hanging="360"/>
      </w:pPr>
      <w:rPr>
        <w:rFonts w:ascii="Arial" w:hAnsi="Arial" w:hint="default"/>
        <w:color w:val="7C8FA4" w:themeColor="text2"/>
      </w:rPr>
    </w:lvl>
    <w:lvl w:ilvl="3">
      <w:start w:val="1"/>
      <w:numFmt w:val="bullet"/>
      <w:pStyle w:val="Lijstopsomteken4"/>
      <w:lvlText w:val="●"/>
      <w:lvlJc w:val="left"/>
      <w:pPr>
        <w:ind w:left="1440" w:hanging="360"/>
      </w:pPr>
      <w:rPr>
        <w:rFonts w:ascii="Calibri" w:hAnsi="Calibri" w:hint="default"/>
        <w:color w:val="7C8FA4" w:themeColor="text2"/>
      </w:rPr>
    </w:lvl>
    <w:lvl w:ilvl="4">
      <w:start w:val="1"/>
      <w:numFmt w:val="bullet"/>
      <w:pStyle w:val="Lijstopsomteken5"/>
      <w:lvlText w:val="●"/>
      <w:lvlJc w:val="left"/>
      <w:pPr>
        <w:ind w:left="1800" w:hanging="360"/>
      </w:pPr>
      <w:rPr>
        <w:rFonts w:ascii="Calibri" w:hAnsi="Calibri" w:hint="default"/>
        <w:color w:val="7C8FA4" w:themeColor="text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70D3325"/>
    <w:multiLevelType w:val="multilevel"/>
    <w:tmpl w:val="B922C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5452AF"/>
    <w:multiLevelType w:val="hybridMultilevel"/>
    <w:tmpl w:val="8A32335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372EAB"/>
    <w:multiLevelType w:val="multilevel"/>
    <w:tmpl w:val="79FACE26"/>
    <w:lvl w:ilvl="0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07398527">
    <w:abstractNumId w:val="11"/>
  </w:num>
  <w:num w:numId="2" w16cid:durableId="1084911746">
    <w:abstractNumId w:val="3"/>
  </w:num>
  <w:num w:numId="3" w16cid:durableId="1238592169">
    <w:abstractNumId w:val="2"/>
  </w:num>
  <w:num w:numId="4" w16cid:durableId="1352607260">
    <w:abstractNumId w:val="1"/>
  </w:num>
  <w:num w:numId="5" w16cid:durableId="2068717816">
    <w:abstractNumId w:val="0"/>
  </w:num>
  <w:num w:numId="6" w16cid:durableId="2114545382">
    <w:abstractNumId w:val="15"/>
  </w:num>
  <w:num w:numId="7" w16cid:durableId="922450718">
    <w:abstractNumId w:val="7"/>
  </w:num>
  <w:num w:numId="8" w16cid:durableId="2012828398">
    <w:abstractNumId w:val="6"/>
  </w:num>
  <w:num w:numId="9" w16cid:durableId="796534701">
    <w:abstractNumId w:val="5"/>
  </w:num>
  <w:num w:numId="10" w16cid:durableId="33700337">
    <w:abstractNumId w:val="4"/>
  </w:num>
  <w:num w:numId="11" w16cid:durableId="2124031253">
    <w:abstractNumId w:val="14"/>
  </w:num>
  <w:num w:numId="12" w16cid:durableId="358629795">
    <w:abstractNumId w:val="14"/>
  </w:num>
  <w:num w:numId="13" w16cid:durableId="1148518893">
    <w:abstractNumId w:val="11"/>
  </w:num>
  <w:num w:numId="14" w16cid:durableId="38294950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51413897">
    <w:abstractNumId w:val="13"/>
  </w:num>
  <w:num w:numId="16" w16cid:durableId="494613571">
    <w:abstractNumId w:val="8"/>
  </w:num>
  <w:num w:numId="17" w16cid:durableId="1172990474">
    <w:abstractNumId w:val="18"/>
  </w:num>
  <w:num w:numId="18" w16cid:durableId="1545947031">
    <w:abstractNumId w:val="9"/>
  </w:num>
  <w:num w:numId="19" w16cid:durableId="1027364521">
    <w:abstractNumId w:val="17"/>
  </w:num>
  <w:num w:numId="20" w16cid:durableId="1368146046">
    <w:abstractNumId w:val="12"/>
  </w:num>
  <w:num w:numId="21" w16cid:durableId="508175625">
    <w:abstractNumId w:val="16"/>
  </w:num>
  <w:num w:numId="22" w16cid:durableId="13238560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D84"/>
    <w:rsid w:val="00005B38"/>
    <w:rsid w:val="000112D2"/>
    <w:rsid w:val="00012148"/>
    <w:rsid w:val="00032580"/>
    <w:rsid w:val="00043BAC"/>
    <w:rsid w:val="0004705D"/>
    <w:rsid w:val="000506C8"/>
    <w:rsid w:val="00064C6B"/>
    <w:rsid w:val="00065327"/>
    <w:rsid w:val="00070E66"/>
    <w:rsid w:val="000A4D82"/>
    <w:rsid w:val="000B2F33"/>
    <w:rsid w:val="000B6BA4"/>
    <w:rsid w:val="000C5398"/>
    <w:rsid w:val="000D2D1C"/>
    <w:rsid w:val="000F5AF4"/>
    <w:rsid w:val="000F7C96"/>
    <w:rsid w:val="001006C5"/>
    <w:rsid w:val="001226D5"/>
    <w:rsid w:val="00135320"/>
    <w:rsid w:val="001438DE"/>
    <w:rsid w:val="00152B9C"/>
    <w:rsid w:val="001541C5"/>
    <w:rsid w:val="0015636D"/>
    <w:rsid w:val="001820C0"/>
    <w:rsid w:val="00186194"/>
    <w:rsid w:val="00190D09"/>
    <w:rsid w:val="00193873"/>
    <w:rsid w:val="001974B8"/>
    <w:rsid w:val="001B0182"/>
    <w:rsid w:val="001B12F4"/>
    <w:rsid w:val="001B23BD"/>
    <w:rsid w:val="001B5225"/>
    <w:rsid w:val="001D3D76"/>
    <w:rsid w:val="001F0FEC"/>
    <w:rsid w:val="00202611"/>
    <w:rsid w:val="002213E2"/>
    <w:rsid w:val="00232BBF"/>
    <w:rsid w:val="0023796F"/>
    <w:rsid w:val="00237DDA"/>
    <w:rsid w:val="002457B6"/>
    <w:rsid w:val="002504FD"/>
    <w:rsid w:val="002509DE"/>
    <w:rsid w:val="00261B67"/>
    <w:rsid w:val="002837ED"/>
    <w:rsid w:val="002850F8"/>
    <w:rsid w:val="0028661B"/>
    <w:rsid w:val="00287975"/>
    <w:rsid w:val="00287E88"/>
    <w:rsid w:val="002923C4"/>
    <w:rsid w:val="002A54AE"/>
    <w:rsid w:val="002C442B"/>
    <w:rsid w:val="002D5E11"/>
    <w:rsid w:val="002E0778"/>
    <w:rsid w:val="0031645A"/>
    <w:rsid w:val="00326684"/>
    <w:rsid w:val="003360D0"/>
    <w:rsid w:val="00353066"/>
    <w:rsid w:val="0035447E"/>
    <w:rsid w:val="00364D84"/>
    <w:rsid w:val="00385C78"/>
    <w:rsid w:val="003A5FC1"/>
    <w:rsid w:val="003C538D"/>
    <w:rsid w:val="003C59A8"/>
    <w:rsid w:val="003E2C39"/>
    <w:rsid w:val="003F0AAA"/>
    <w:rsid w:val="0041449B"/>
    <w:rsid w:val="00414C7B"/>
    <w:rsid w:val="00415AC5"/>
    <w:rsid w:val="004249EB"/>
    <w:rsid w:val="00441A1C"/>
    <w:rsid w:val="00452A39"/>
    <w:rsid w:val="00463429"/>
    <w:rsid w:val="00476071"/>
    <w:rsid w:val="0048776A"/>
    <w:rsid w:val="00497D72"/>
    <w:rsid w:val="004A64FA"/>
    <w:rsid w:val="004B0298"/>
    <w:rsid w:val="004B3A20"/>
    <w:rsid w:val="004B45DB"/>
    <w:rsid w:val="004B6A2A"/>
    <w:rsid w:val="004C560F"/>
    <w:rsid w:val="004E0582"/>
    <w:rsid w:val="004E1919"/>
    <w:rsid w:val="00505805"/>
    <w:rsid w:val="00517B20"/>
    <w:rsid w:val="00522336"/>
    <w:rsid w:val="00530FE5"/>
    <w:rsid w:val="005358C9"/>
    <w:rsid w:val="00542CAE"/>
    <w:rsid w:val="00547202"/>
    <w:rsid w:val="00556908"/>
    <w:rsid w:val="005A4938"/>
    <w:rsid w:val="005A5916"/>
    <w:rsid w:val="005C4CD5"/>
    <w:rsid w:val="005D03FC"/>
    <w:rsid w:val="005D1BEB"/>
    <w:rsid w:val="005D26A2"/>
    <w:rsid w:val="005D3796"/>
    <w:rsid w:val="005E2804"/>
    <w:rsid w:val="00600420"/>
    <w:rsid w:val="00610D21"/>
    <w:rsid w:val="00615D62"/>
    <w:rsid w:val="00617965"/>
    <w:rsid w:val="00620E68"/>
    <w:rsid w:val="00626C7A"/>
    <w:rsid w:val="006272CB"/>
    <w:rsid w:val="006409B6"/>
    <w:rsid w:val="00643370"/>
    <w:rsid w:val="006556BA"/>
    <w:rsid w:val="006818A4"/>
    <w:rsid w:val="00686D3B"/>
    <w:rsid w:val="006A240A"/>
    <w:rsid w:val="006A362E"/>
    <w:rsid w:val="006B381F"/>
    <w:rsid w:val="006C270A"/>
    <w:rsid w:val="006C3D0D"/>
    <w:rsid w:val="006C76EC"/>
    <w:rsid w:val="00703980"/>
    <w:rsid w:val="00705A7E"/>
    <w:rsid w:val="00711B66"/>
    <w:rsid w:val="00712F9C"/>
    <w:rsid w:val="0072775C"/>
    <w:rsid w:val="007541A7"/>
    <w:rsid w:val="007630CF"/>
    <w:rsid w:val="00770A1D"/>
    <w:rsid w:val="00775961"/>
    <w:rsid w:val="00785AAA"/>
    <w:rsid w:val="00790B26"/>
    <w:rsid w:val="007A739F"/>
    <w:rsid w:val="007C303B"/>
    <w:rsid w:val="007E5E4F"/>
    <w:rsid w:val="00804E71"/>
    <w:rsid w:val="00810002"/>
    <w:rsid w:val="00810586"/>
    <w:rsid w:val="00811F04"/>
    <w:rsid w:val="0083430C"/>
    <w:rsid w:val="00836A33"/>
    <w:rsid w:val="00845CF6"/>
    <w:rsid w:val="00847787"/>
    <w:rsid w:val="00864C5A"/>
    <w:rsid w:val="0088074F"/>
    <w:rsid w:val="0088549C"/>
    <w:rsid w:val="00894F82"/>
    <w:rsid w:val="008A53DC"/>
    <w:rsid w:val="008B13AF"/>
    <w:rsid w:val="008C13AC"/>
    <w:rsid w:val="008C2C58"/>
    <w:rsid w:val="008D13E6"/>
    <w:rsid w:val="008E2245"/>
    <w:rsid w:val="008E2532"/>
    <w:rsid w:val="008E62BD"/>
    <w:rsid w:val="008E743B"/>
    <w:rsid w:val="008F4DF7"/>
    <w:rsid w:val="008F5B60"/>
    <w:rsid w:val="008F7623"/>
    <w:rsid w:val="0091345A"/>
    <w:rsid w:val="00915CD5"/>
    <w:rsid w:val="00916C32"/>
    <w:rsid w:val="00942EE2"/>
    <w:rsid w:val="009629E7"/>
    <w:rsid w:val="009736E4"/>
    <w:rsid w:val="0098257E"/>
    <w:rsid w:val="009854A0"/>
    <w:rsid w:val="00995AFA"/>
    <w:rsid w:val="00997246"/>
    <w:rsid w:val="009B5095"/>
    <w:rsid w:val="009C466C"/>
    <w:rsid w:val="009D5FFC"/>
    <w:rsid w:val="009E0149"/>
    <w:rsid w:val="009E5DC0"/>
    <w:rsid w:val="009F3DCE"/>
    <w:rsid w:val="00A16D8A"/>
    <w:rsid w:val="00A24931"/>
    <w:rsid w:val="00A42927"/>
    <w:rsid w:val="00A77C54"/>
    <w:rsid w:val="00A85DF8"/>
    <w:rsid w:val="00A91259"/>
    <w:rsid w:val="00AA3419"/>
    <w:rsid w:val="00AA7F16"/>
    <w:rsid w:val="00AB33EB"/>
    <w:rsid w:val="00AB5B18"/>
    <w:rsid w:val="00AC118E"/>
    <w:rsid w:val="00AC13C6"/>
    <w:rsid w:val="00AC43AF"/>
    <w:rsid w:val="00AE6917"/>
    <w:rsid w:val="00AF50A0"/>
    <w:rsid w:val="00AF7975"/>
    <w:rsid w:val="00AF79BC"/>
    <w:rsid w:val="00B00703"/>
    <w:rsid w:val="00B1634A"/>
    <w:rsid w:val="00B24E16"/>
    <w:rsid w:val="00B31937"/>
    <w:rsid w:val="00B44AB2"/>
    <w:rsid w:val="00B45DF8"/>
    <w:rsid w:val="00B507AA"/>
    <w:rsid w:val="00B57310"/>
    <w:rsid w:val="00B67F6F"/>
    <w:rsid w:val="00B70ED4"/>
    <w:rsid w:val="00B86072"/>
    <w:rsid w:val="00B9488F"/>
    <w:rsid w:val="00B95ECC"/>
    <w:rsid w:val="00B965B3"/>
    <w:rsid w:val="00BA4F06"/>
    <w:rsid w:val="00BC084F"/>
    <w:rsid w:val="00BC5897"/>
    <w:rsid w:val="00BD3A4C"/>
    <w:rsid w:val="00BF0567"/>
    <w:rsid w:val="00BF7F47"/>
    <w:rsid w:val="00C00BAB"/>
    <w:rsid w:val="00C02677"/>
    <w:rsid w:val="00C0369E"/>
    <w:rsid w:val="00C03764"/>
    <w:rsid w:val="00C07E15"/>
    <w:rsid w:val="00C14570"/>
    <w:rsid w:val="00C35FB7"/>
    <w:rsid w:val="00C42480"/>
    <w:rsid w:val="00C708A1"/>
    <w:rsid w:val="00C70E76"/>
    <w:rsid w:val="00C81491"/>
    <w:rsid w:val="00C97647"/>
    <w:rsid w:val="00CA13A1"/>
    <w:rsid w:val="00CA1558"/>
    <w:rsid w:val="00CE16E6"/>
    <w:rsid w:val="00CE346F"/>
    <w:rsid w:val="00CE3AAE"/>
    <w:rsid w:val="00CE446E"/>
    <w:rsid w:val="00CE485C"/>
    <w:rsid w:val="00CE4E2F"/>
    <w:rsid w:val="00CF12D2"/>
    <w:rsid w:val="00D04316"/>
    <w:rsid w:val="00D46484"/>
    <w:rsid w:val="00D50039"/>
    <w:rsid w:val="00D53CE3"/>
    <w:rsid w:val="00D66660"/>
    <w:rsid w:val="00D9131C"/>
    <w:rsid w:val="00D946BE"/>
    <w:rsid w:val="00D95193"/>
    <w:rsid w:val="00DC0188"/>
    <w:rsid w:val="00DE2EB2"/>
    <w:rsid w:val="00E054D1"/>
    <w:rsid w:val="00E10A9E"/>
    <w:rsid w:val="00E1243F"/>
    <w:rsid w:val="00E14C1D"/>
    <w:rsid w:val="00E24A4B"/>
    <w:rsid w:val="00E302EB"/>
    <w:rsid w:val="00E43DFE"/>
    <w:rsid w:val="00E54684"/>
    <w:rsid w:val="00E54B3C"/>
    <w:rsid w:val="00E7056A"/>
    <w:rsid w:val="00E93B9C"/>
    <w:rsid w:val="00EA1256"/>
    <w:rsid w:val="00EA5E1C"/>
    <w:rsid w:val="00EB0D80"/>
    <w:rsid w:val="00EB1EE8"/>
    <w:rsid w:val="00EC30ED"/>
    <w:rsid w:val="00EC572F"/>
    <w:rsid w:val="00ED0F3D"/>
    <w:rsid w:val="00ED504B"/>
    <w:rsid w:val="00EE19B4"/>
    <w:rsid w:val="00EE57CC"/>
    <w:rsid w:val="00F11251"/>
    <w:rsid w:val="00F1532F"/>
    <w:rsid w:val="00F23068"/>
    <w:rsid w:val="00F618DE"/>
    <w:rsid w:val="00F730B2"/>
    <w:rsid w:val="00F80143"/>
    <w:rsid w:val="00F97E52"/>
    <w:rsid w:val="00FB0F2C"/>
    <w:rsid w:val="00FB2141"/>
    <w:rsid w:val="00FB214B"/>
    <w:rsid w:val="00FB4941"/>
    <w:rsid w:val="00FC55BF"/>
    <w:rsid w:val="00FC767B"/>
    <w:rsid w:val="00FD5287"/>
    <w:rsid w:val="00FD79BB"/>
    <w:rsid w:val="00FE2C37"/>
    <w:rsid w:val="00FE3D0E"/>
    <w:rsid w:val="00FE6BB8"/>
    <w:rsid w:val="00FE708F"/>
    <w:rsid w:val="00FF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C6221"/>
  <w15:chartTrackingRefBased/>
  <w15:docId w15:val="{8C036196-B7B7-4BAC-85E3-CB693CCD7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color w:val="425563" w:themeColor="accent1"/>
        <w:sz w:val="21"/>
        <w:szCs w:val="21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" w:qFormat="1"/>
    <w:lsdException w:name="Emphasis" w:uiPriority="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3" w:qFormat="1"/>
    <w:lsdException w:name="Intense Quote" w:uiPriority="3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" w:qFormat="1"/>
    <w:lsdException w:name="Intense Emphasis" w:uiPriority="3" w:qFormat="1"/>
    <w:lsdException w:name="Subtle Reference" w:semiHidden="1" w:uiPriority="3" w:qFormat="1"/>
    <w:lsdException w:name="Intense Reference" w:semiHidden="1" w:uiPriority="3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Normaal"/>
    <w:uiPriority w:val="1"/>
    <w:qFormat/>
    <w:rsid w:val="00997246"/>
    <w:pPr>
      <w:spacing w:before="210" w:after="0" w:line="240" w:lineRule="auto"/>
      <w:jc w:val="both"/>
    </w:pPr>
  </w:style>
  <w:style w:type="paragraph" w:styleId="Kop1">
    <w:name w:val="heading 1"/>
    <w:aliases w:val="Titel 1"/>
    <w:basedOn w:val="Standaard"/>
    <w:next w:val="Standaard"/>
    <w:link w:val="Kop1Char"/>
    <w:uiPriority w:val="9"/>
    <w:qFormat/>
    <w:rsid w:val="00864C5A"/>
    <w:pPr>
      <w:keepNext/>
      <w:keepLines/>
      <w:pageBreakBefore/>
      <w:numPr>
        <w:numId w:val="12"/>
      </w:numPr>
      <w:spacing w:before="240" w:after="360"/>
      <w:jc w:val="left"/>
      <w:outlineLvl w:val="0"/>
    </w:pPr>
    <w:rPr>
      <w:rFonts w:eastAsiaTheme="majorEastAsia" w:cstheme="majorBidi"/>
      <w:b/>
      <w:smallCaps/>
      <w:color w:val="1BAFA0" w:themeColor="accent5"/>
      <w:sz w:val="32"/>
      <w:szCs w:val="32"/>
    </w:rPr>
  </w:style>
  <w:style w:type="paragraph" w:styleId="Kop2">
    <w:name w:val="heading 2"/>
    <w:aliases w:val="Titel 2"/>
    <w:basedOn w:val="Standaard"/>
    <w:next w:val="Standaard"/>
    <w:link w:val="Kop2Char"/>
    <w:uiPriority w:val="9"/>
    <w:unhideWhenUsed/>
    <w:qFormat/>
    <w:rsid w:val="00864C5A"/>
    <w:pPr>
      <w:keepNext/>
      <w:keepLines/>
      <w:numPr>
        <w:ilvl w:val="1"/>
        <w:numId w:val="12"/>
      </w:numPr>
      <w:spacing w:before="600" w:after="240"/>
      <w:jc w:val="left"/>
      <w:outlineLvl w:val="1"/>
    </w:pPr>
    <w:rPr>
      <w:rFonts w:eastAsiaTheme="majorEastAsia" w:cstheme="majorBidi"/>
      <w:b/>
      <w:sz w:val="28"/>
      <w:szCs w:val="26"/>
    </w:rPr>
  </w:style>
  <w:style w:type="paragraph" w:styleId="Kop3">
    <w:name w:val="heading 3"/>
    <w:aliases w:val="Titel 3"/>
    <w:basedOn w:val="Standaard"/>
    <w:next w:val="Standaard"/>
    <w:link w:val="Kop3Char"/>
    <w:uiPriority w:val="9"/>
    <w:unhideWhenUsed/>
    <w:qFormat/>
    <w:rsid w:val="00864C5A"/>
    <w:pPr>
      <w:keepNext/>
      <w:keepLines/>
      <w:numPr>
        <w:ilvl w:val="2"/>
        <w:numId w:val="12"/>
      </w:numPr>
      <w:spacing w:before="360"/>
      <w:jc w:val="left"/>
      <w:outlineLvl w:val="2"/>
    </w:pPr>
    <w:rPr>
      <w:rFonts w:eastAsiaTheme="majorEastAsia" w:cstheme="majorBidi"/>
      <w:b/>
      <w:sz w:val="24"/>
    </w:rPr>
  </w:style>
  <w:style w:type="paragraph" w:styleId="Kop4">
    <w:name w:val="heading 4"/>
    <w:aliases w:val="Titel 4"/>
    <w:basedOn w:val="Standaard"/>
    <w:next w:val="Standaard"/>
    <w:link w:val="Kop4Char"/>
    <w:uiPriority w:val="9"/>
    <w:unhideWhenUsed/>
    <w:qFormat/>
    <w:rsid w:val="00864C5A"/>
    <w:pPr>
      <w:keepNext/>
      <w:keepLines/>
      <w:numPr>
        <w:ilvl w:val="3"/>
        <w:numId w:val="12"/>
      </w:numPr>
      <w:spacing w:before="240"/>
      <w:jc w:val="left"/>
      <w:outlineLvl w:val="3"/>
    </w:pPr>
    <w:rPr>
      <w:rFonts w:eastAsiaTheme="majorEastAsia" w:cstheme="majorBidi"/>
      <w:i/>
      <w:iCs/>
      <w:color w:val="1BAFA0" w:themeColor="accent5"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864C5A"/>
    <w:pPr>
      <w:keepNext/>
      <w:keepLines/>
      <w:numPr>
        <w:ilvl w:val="4"/>
        <w:numId w:val="12"/>
      </w:numPr>
      <w:spacing w:before="40"/>
      <w:outlineLvl w:val="4"/>
    </w:pPr>
    <w:rPr>
      <w:rFonts w:eastAsiaTheme="majorEastAsia" w:cstheme="majorBidi"/>
      <w:color w:val="313F4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864C5A"/>
    <w:pPr>
      <w:keepNext/>
      <w:keepLines/>
      <w:spacing w:before="40"/>
      <w:outlineLvl w:val="5"/>
    </w:pPr>
    <w:rPr>
      <w:rFonts w:eastAsiaTheme="majorEastAsia" w:cstheme="majorBidi"/>
      <w:color w:val="202A31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864C5A"/>
    <w:pPr>
      <w:keepNext/>
      <w:keepLines/>
      <w:spacing w:before="40"/>
      <w:outlineLvl w:val="6"/>
    </w:pPr>
    <w:rPr>
      <w:rFonts w:eastAsiaTheme="majorEastAsia" w:cstheme="majorBidi"/>
      <w:i/>
      <w:iCs/>
      <w:color w:val="202A31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864C5A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864C5A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287E88"/>
    <w:pPr>
      <w:tabs>
        <w:tab w:val="center" w:pos="4536"/>
        <w:tab w:val="right" w:pos="9072"/>
      </w:tabs>
      <w:spacing w:before="240"/>
      <w:contextualSpacing/>
    </w:pPr>
    <w:rPr>
      <w:noProof/>
      <w:color w:val="AAB4CA" w:themeColor="background2" w:themeShade="BF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287E88"/>
    <w:rPr>
      <w:noProof/>
      <w:color w:val="AAB4CA" w:themeColor="background2" w:themeShade="BF"/>
      <w:sz w:val="16"/>
    </w:rPr>
  </w:style>
  <w:style w:type="paragraph" w:styleId="Voettekst">
    <w:name w:val="footer"/>
    <w:basedOn w:val="Standaard"/>
    <w:link w:val="VoettekstChar"/>
    <w:uiPriority w:val="99"/>
    <w:semiHidden/>
    <w:rsid w:val="00193873"/>
    <w:pPr>
      <w:tabs>
        <w:tab w:val="center" w:pos="4536"/>
        <w:tab w:val="right" w:pos="9072"/>
      </w:tabs>
      <w:jc w:val="right"/>
    </w:pPr>
    <w:rPr>
      <w:b/>
      <w:color w:val="7C8FA4" w:themeColor="text2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1438DE"/>
    <w:rPr>
      <w:b/>
      <w:color w:val="7C8FA4" w:themeColor="text2"/>
      <w:sz w:val="21"/>
      <w:lang w:val="nl-BE"/>
    </w:rPr>
  </w:style>
  <w:style w:type="paragraph" w:styleId="Afzender">
    <w:name w:val="envelope return"/>
    <w:basedOn w:val="Standaard"/>
    <w:uiPriority w:val="99"/>
    <w:semiHidden/>
    <w:rsid w:val="00864C5A"/>
    <w:rPr>
      <w:rFonts w:eastAsiaTheme="majorEastAsia" w:cstheme="majorBidi"/>
      <w:sz w:val="20"/>
      <w:szCs w:val="20"/>
    </w:rPr>
  </w:style>
  <w:style w:type="paragraph" w:styleId="Adresenvelop">
    <w:name w:val="envelope address"/>
    <w:basedOn w:val="Standaard"/>
    <w:semiHidden/>
    <w:rsid w:val="000B2F33"/>
    <w:pPr>
      <w:ind w:left="467"/>
      <w:contextualSpacing/>
    </w:pPr>
    <w:rPr>
      <w:rFonts w:eastAsiaTheme="majorEastAsia" w:cstheme="majorBidi"/>
      <w:szCs w:val="24"/>
    </w:rPr>
  </w:style>
  <w:style w:type="paragraph" w:styleId="Datum">
    <w:name w:val="Date"/>
    <w:basedOn w:val="Standaard"/>
    <w:next w:val="Standaard"/>
    <w:link w:val="DatumChar"/>
    <w:semiHidden/>
    <w:rsid w:val="0035447E"/>
    <w:pPr>
      <w:ind w:left="1980"/>
    </w:pPr>
  </w:style>
  <w:style w:type="character" w:customStyle="1" w:styleId="DatumChar">
    <w:name w:val="Datum Char"/>
    <w:basedOn w:val="Standaardalinea-lettertype"/>
    <w:link w:val="Datum"/>
    <w:semiHidden/>
    <w:rsid w:val="00E54B3C"/>
    <w:rPr>
      <w:sz w:val="21"/>
      <w:lang w:val="nl-BE"/>
    </w:rPr>
  </w:style>
  <w:style w:type="paragraph" w:styleId="Handtekening">
    <w:name w:val="Signature"/>
    <w:basedOn w:val="Standaard"/>
    <w:link w:val="HandtekeningChar"/>
    <w:uiPriority w:val="99"/>
    <w:semiHidden/>
    <w:rsid w:val="00CE346F"/>
    <w:pPr>
      <w:tabs>
        <w:tab w:val="left" w:pos="5670"/>
      </w:tabs>
      <w:spacing w:before="2200"/>
      <w:ind w:left="1134"/>
      <w:contextualSpacing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438DE"/>
    <w:rPr>
      <w:sz w:val="21"/>
      <w:lang w:val="nl-BE"/>
    </w:rPr>
  </w:style>
  <w:style w:type="character" w:customStyle="1" w:styleId="Kop1Char">
    <w:name w:val="Kop 1 Char"/>
    <w:aliases w:val="Titel 1 Char"/>
    <w:basedOn w:val="Standaardalinea-lettertype"/>
    <w:link w:val="Kop1"/>
    <w:uiPriority w:val="9"/>
    <w:rsid w:val="00864C5A"/>
    <w:rPr>
      <w:rFonts w:eastAsiaTheme="majorEastAsia" w:cstheme="majorBidi"/>
      <w:b/>
      <w:smallCaps/>
      <w:color w:val="1BAFA0" w:themeColor="accent5"/>
      <w:sz w:val="32"/>
      <w:szCs w:val="32"/>
    </w:rPr>
  </w:style>
  <w:style w:type="character" w:customStyle="1" w:styleId="Kop2Char">
    <w:name w:val="Kop 2 Char"/>
    <w:aliases w:val="Titel 2 Char"/>
    <w:basedOn w:val="Standaardalinea-lettertype"/>
    <w:link w:val="Kop2"/>
    <w:uiPriority w:val="9"/>
    <w:rsid w:val="00864C5A"/>
    <w:rPr>
      <w:rFonts w:eastAsiaTheme="majorEastAsia" w:cstheme="majorBidi"/>
      <w:b/>
      <w:sz w:val="28"/>
      <w:szCs w:val="26"/>
    </w:rPr>
  </w:style>
  <w:style w:type="character" w:customStyle="1" w:styleId="Kop3Char">
    <w:name w:val="Kop 3 Char"/>
    <w:aliases w:val="Titel 3 Char"/>
    <w:basedOn w:val="Standaardalinea-lettertype"/>
    <w:link w:val="Kop3"/>
    <w:uiPriority w:val="9"/>
    <w:rsid w:val="00864C5A"/>
    <w:rPr>
      <w:rFonts w:eastAsiaTheme="majorEastAsia" w:cstheme="majorBidi"/>
      <w:b/>
      <w:sz w:val="24"/>
    </w:rPr>
  </w:style>
  <w:style w:type="character" w:customStyle="1" w:styleId="Kop4Char">
    <w:name w:val="Kop 4 Char"/>
    <w:aliases w:val="Titel 4 Char"/>
    <w:basedOn w:val="Standaardalinea-lettertype"/>
    <w:link w:val="Kop4"/>
    <w:uiPriority w:val="9"/>
    <w:rsid w:val="00864C5A"/>
    <w:rPr>
      <w:rFonts w:eastAsiaTheme="majorEastAsia" w:cstheme="majorBidi"/>
      <w:i/>
      <w:iCs/>
      <w:color w:val="1BAFA0" w:themeColor="accent5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64C5A"/>
    <w:rPr>
      <w:rFonts w:eastAsiaTheme="majorEastAsia" w:cstheme="majorBidi"/>
      <w:color w:val="313F4A" w:themeColor="accent1" w:themeShade="BF"/>
    </w:rPr>
  </w:style>
  <w:style w:type="paragraph" w:styleId="Lijstopsomteken">
    <w:name w:val="List Bullet"/>
    <w:aliases w:val="Bulletlijst"/>
    <w:basedOn w:val="Standaard"/>
    <w:uiPriority w:val="11"/>
    <w:unhideWhenUsed/>
    <w:rsid w:val="00CA13A1"/>
    <w:pPr>
      <w:numPr>
        <w:numId w:val="6"/>
      </w:numPr>
    </w:pPr>
  </w:style>
  <w:style w:type="paragraph" w:styleId="Lijstopsomteken2">
    <w:name w:val="List Bullet 2"/>
    <w:aliases w:val="Bulletlijst 2"/>
    <w:basedOn w:val="Lijstopsomteken"/>
    <w:uiPriority w:val="11"/>
    <w:unhideWhenUsed/>
    <w:rsid w:val="00415AC5"/>
    <w:pPr>
      <w:numPr>
        <w:ilvl w:val="1"/>
      </w:numPr>
      <w:spacing w:before="0" w:after="60"/>
      <w:ind w:left="714" w:hanging="357"/>
    </w:pPr>
  </w:style>
  <w:style w:type="paragraph" w:styleId="Lijstopsomteken3">
    <w:name w:val="List Bullet 3"/>
    <w:aliases w:val="Bulletlijst 3"/>
    <w:basedOn w:val="Lijstopsomteken"/>
    <w:uiPriority w:val="11"/>
    <w:unhideWhenUsed/>
    <w:rsid w:val="00811F04"/>
    <w:pPr>
      <w:numPr>
        <w:ilvl w:val="2"/>
      </w:numPr>
      <w:spacing w:before="0"/>
    </w:pPr>
  </w:style>
  <w:style w:type="paragraph" w:styleId="Lijstopsomteken4">
    <w:name w:val="List Bullet 4"/>
    <w:aliases w:val="Bulletlijst 4"/>
    <w:basedOn w:val="Standaard"/>
    <w:uiPriority w:val="11"/>
    <w:unhideWhenUsed/>
    <w:rsid w:val="00C03764"/>
    <w:pPr>
      <w:numPr>
        <w:ilvl w:val="3"/>
        <w:numId w:val="6"/>
      </w:numPr>
      <w:contextualSpacing/>
    </w:pPr>
  </w:style>
  <w:style w:type="paragraph" w:styleId="Lijstnummering">
    <w:name w:val="List Number"/>
    <w:aliases w:val="Genummerde lijst"/>
    <w:basedOn w:val="Standaard"/>
    <w:uiPriority w:val="11"/>
    <w:unhideWhenUsed/>
    <w:rsid w:val="00E302EB"/>
    <w:pPr>
      <w:numPr>
        <w:numId w:val="13"/>
      </w:numPr>
      <w:ind w:left="357" w:hanging="357"/>
    </w:pPr>
  </w:style>
  <w:style w:type="paragraph" w:styleId="Lijstnummering2">
    <w:name w:val="List Number 2"/>
    <w:aliases w:val="Genummerde lijst 2"/>
    <w:basedOn w:val="Lijstnummering"/>
    <w:uiPriority w:val="11"/>
    <w:unhideWhenUsed/>
    <w:rsid w:val="00E302EB"/>
    <w:pPr>
      <w:numPr>
        <w:ilvl w:val="1"/>
      </w:numPr>
      <w:spacing w:before="60"/>
      <w:ind w:left="714" w:hanging="357"/>
    </w:pPr>
  </w:style>
  <w:style w:type="paragraph" w:styleId="Lijstnummering3">
    <w:name w:val="List Number 3"/>
    <w:aliases w:val="Genummerde lijst 3"/>
    <w:basedOn w:val="Standaard"/>
    <w:next w:val="Lijstnummering"/>
    <w:uiPriority w:val="11"/>
    <w:unhideWhenUsed/>
    <w:rsid w:val="00E302EB"/>
    <w:pPr>
      <w:numPr>
        <w:ilvl w:val="2"/>
        <w:numId w:val="13"/>
      </w:numPr>
      <w:spacing w:before="0"/>
      <w:ind w:left="1077" w:hanging="357"/>
    </w:pPr>
  </w:style>
  <w:style w:type="paragraph" w:styleId="Lijstnummering4">
    <w:name w:val="List Number 4"/>
    <w:aliases w:val="Genummerde lijst 4"/>
    <w:basedOn w:val="Standaard"/>
    <w:uiPriority w:val="11"/>
    <w:unhideWhenUsed/>
    <w:rsid w:val="00C03764"/>
    <w:pPr>
      <w:numPr>
        <w:ilvl w:val="3"/>
        <w:numId w:val="13"/>
      </w:numPr>
      <w:contextualSpacing/>
    </w:pPr>
  </w:style>
  <w:style w:type="paragraph" w:styleId="Lijstnummering5">
    <w:name w:val="List Number 5"/>
    <w:aliases w:val="Genummerde lijst 5"/>
    <w:basedOn w:val="Standaard"/>
    <w:uiPriority w:val="11"/>
    <w:unhideWhenUsed/>
    <w:rsid w:val="00C03764"/>
    <w:pPr>
      <w:numPr>
        <w:ilvl w:val="4"/>
        <w:numId w:val="13"/>
      </w:numPr>
      <w:contextualSpacing/>
    </w:pPr>
  </w:style>
  <w:style w:type="paragraph" w:styleId="Lijstopsomteken5">
    <w:name w:val="List Bullet 5"/>
    <w:aliases w:val="Bulletlijst 5"/>
    <w:basedOn w:val="Standaard"/>
    <w:uiPriority w:val="11"/>
    <w:unhideWhenUsed/>
    <w:rsid w:val="00C03764"/>
    <w:pPr>
      <w:numPr>
        <w:ilvl w:val="4"/>
        <w:numId w:val="6"/>
      </w:numPr>
      <w:contextualSpacing/>
    </w:pPr>
  </w:style>
  <w:style w:type="paragraph" w:customStyle="1" w:styleId="Info-Service">
    <w:name w:val="Info- Service"/>
    <w:basedOn w:val="Standaard"/>
    <w:next w:val="Info-Dossier"/>
    <w:link w:val="Info-ServiceCar"/>
    <w:semiHidden/>
    <w:qFormat/>
    <w:rsid w:val="001F0FEC"/>
    <w:pPr>
      <w:contextualSpacing/>
    </w:pPr>
    <w:rPr>
      <w:sz w:val="22"/>
    </w:rPr>
  </w:style>
  <w:style w:type="paragraph" w:customStyle="1" w:styleId="Info-Dossier">
    <w:name w:val="Info- Dossier"/>
    <w:basedOn w:val="Info-Service"/>
    <w:next w:val="Info-EmailTelRef"/>
    <w:link w:val="Info-DossierCar"/>
    <w:semiHidden/>
    <w:qFormat/>
    <w:rsid w:val="00BF7F47"/>
    <w:pPr>
      <w:jc w:val="left"/>
    </w:pPr>
    <w:rPr>
      <w:b/>
      <w:caps/>
      <w:color w:val="7C8FA4" w:themeColor="text2"/>
      <w:sz w:val="15"/>
      <w:szCs w:val="15"/>
    </w:rPr>
  </w:style>
  <w:style w:type="character" w:customStyle="1" w:styleId="Info-ServiceCar">
    <w:name w:val="Info- Service Car"/>
    <w:basedOn w:val="Standaardalinea-lettertype"/>
    <w:link w:val="Info-Service"/>
    <w:semiHidden/>
    <w:rsid w:val="00E54B3C"/>
    <w:rPr>
      <w:color w:val="425563" w:themeColor="accent1"/>
    </w:rPr>
  </w:style>
  <w:style w:type="paragraph" w:customStyle="1" w:styleId="Info-EmailTelRef">
    <w:name w:val="Info- Email/Tel/Ref"/>
    <w:basedOn w:val="Info-Service"/>
    <w:next w:val="Standaard"/>
    <w:link w:val="Info-EmailTelRefCar"/>
    <w:uiPriority w:val="1"/>
    <w:semiHidden/>
    <w:qFormat/>
    <w:rsid w:val="00135320"/>
    <w:rPr>
      <w:sz w:val="18"/>
    </w:rPr>
  </w:style>
  <w:style w:type="character" w:customStyle="1" w:styleId="Info-DossierCar">
    <w:name w:val="Info- Dossier Car"/>
    <w:basedOn w:val="Standaardalinea-lettertype"/>
    <w:link w:val="Info-Dossier"/>
    <w:semiHidden/>
    <w:rsid w:val="00E54B3C"/>
    <w:rPr>
      <w:b/>
      <w:caps/>
      <w:color w:val="7C8FA4" w:themeColor="text2"/>
      <w:sz w:val="15"/>
      <w:szCs w:val="15"/>
    </w:rPr>
  </w:style>
  <w:style w:type="table" w:styleId="Tabelraster">
    <w:name w:val="Table Grid"/>
    <w:basedOn w:val="Standaardtabel"/>
    <w:rsid w:val="000B2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fo-EmailTelRefCar">
    <w:name w:val="Info- Email/Tel/Ref Car"/>
    <w:basedOn w:val="Info-DossierCar"/>
    <w:link w:val="Info-EmailTelRef"/>
    <w:uiPriority w:val="1"/>
    <w:semiHidden/>
    <w:rsid w:val="00E54B3C"/>
    <w:rPr>
      <w:b w:val="0"/>
      <w:caps w:val="0"/>
      <w:color w:val="425563" w:themeColor="accent1"/>
      <w:sz w:val="18"/>
      <w:szCs w:val="15"/>
    </w:rPr>
  </w:style>
  <w:style w:type="paragraph" w:customStyle="1" w:styleId="MASQUlimpression">
    <w:name w:val="MASQUÉ à l'impression"/>
    <w:next w:val="Standaard"/>
    <w:semiHidden/>
    <w:qFormat/>
    <w:rsid w:val="00C42480"/>
    <w:pPr>
      <w:spacing w:after="0" w:line="240" w:lineRule="auto"/>
    </w:pPr>
    <w:rPr>
      <w:vanish/>
      <w:sz w:val="2"/>
    </w:rPr>
  </w:style>
  <w:style w:type="paragraph" w:styleId="Titel">
    <w:name w:val="Title"/>
    <w:aliases w:val="titel"/>
    <w:basedOn w:val="Standaard"/>
    <w:next w:val="Standaard"/>
    <w:link w:val="TitelChar"/>
    <w:uiPriority w:val="7"/>
    <w:qFormat/>
    <w:rsid w:val="00864C5A"/>
    <w:pPr>
      <w:spacing w:after="240"/>
      <w:contextualSpacing/>
      <w:jc w:val="left"/>
    </w:pPr>
    <w:rPr>
      <w:rFonts w:eastAsiaTheme="majorEastAsia" w:cstheme="majorBidi"/>
      <w:b/>
      <w:sz w:val="24"/>
      <w:szCs w:val="24"/>
    </w:rPr>
  </w:style>
  <w:style w:type="character" w:customStyle="1" w:styleId="TitelChar">
    <w:name w:val="Titel Char"/>
    <w:aliases w:val="titel Char"/>
    <w:basedOn w:val="Standaardalinea-lettertype"/>
    <w:link w:val="Titel"/>
    <w:uiPriority w:val="7"/>
    <w:rsid w:val="00864C5A"/>
    <w:rPr>
      <w:rFonts w:eastAsiaTheme="majorEastAsia" w:cstheme="majorBidi"/>
      <w:b/>
      <w:sz w:val="24"/>
      <w:szCs w:val="24"/>
    </w:rPr>
  </w:style>
  <w:style w:type="paragraph" w:styleId="Ondertitel">
    <w:name w:val="Subtitle"/>
    <w:basedOn w:val="Standaard"/>
    <w:next w:val="Standaard"/>
    <w:link w:val="OndertitelChar"/>
    <w:uiPriority w:val="8"/>
    <w:qFormat/>
    <w:rsid w:val="009F3DCE"/>
    <w:pPr>
      <w:numPr>
        <w:ilvl w:val="1"/>
      </w:numPr>
      <w:jc w:val="left"/>
    </w:pPr>
    <w:rPr>
      <w:rFonts w:eastAsiaTheme="minorEastAsia"/>
      <w:color w:val="000000" w:themeColor="text1"/>
      <w:spacing w:val="15"/>
      <w:u w:val="single"/>
    </w:rPr>
  </w:style>
  <w:style w:type="character" w:customStyle="1" w:styleId="OndertitelChar">
    <w:name w:val="Ondertitel Char"/>
    <w:basedOn w:val="Standaardalinea-lettertype"/>
    <w:link w:val="Ondertitel"/>
    <w:uiPriority w:val="8"/>
    <w:rsid w:val="001438DE"/>
    <w:rPr>
      <w:rFonts w:eastAsiaTheme="minorEastAsia"/>
      <w:color w:val="000000" w:themeColor="text1"/>
      <w:spacing w:val="15"/>
      <w:sz w:val="21"/>
      <w:u w:val="single"/>
      <w:lang w:val="nl-B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57310"/>
    <w:rPr>
      <w:sz w:val="18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57310"/>
    <w:rPr>
      <w:sz w:val="18"/>
      <w:szCs w:val="20"/>
      <w:lang w:val="nl-B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64C5A"/>
    <w:rPr>
      <w:rFonts w:ascii="Calibri" w:hAnsi="Calibri"/>
      <w:b/>
      <w:color w:val="7C8FA4" w:themeColor="text2"/>
      <w:vertAlign w:val="superscript"/>
    </w:rPr>
  </w:style>
  <w:style w:type="character" w:styleId="Intensievebenadrukking">
    <w:name w:val="Intense Emphasis"/>
    <w:aliases w:val="Intense nadruk"/>
    <w:basedOn w:val="Standaardalinea-lettertype"/>
    <w:uiPriority w:val="3"/>
    <w:qFormat/>
    <w:rsid w:val="00864C5A"/>
    <w:rPr>
      <w:rFonts w:ascii="Calibri" w:hAnsi="Calibri"/>
      <w:b/>
      <w:i/>
      <w:iCs/>
      <w:color w:val="1BAFA0" w:themeColor="accent5"/>
    </w:rPr>
  </w:style>
  <w:style w:type="character" w:styleId="Subtielebenadrukking">
    <w:name w:val="Subtle Emphasis"/>
    <w:aliases w:val="Middelmatige nadruk"/>
    <w:basedOn w:val="Standaardalinea-lettertype"/>
    <w:uiPriority w:val="3"/>
    <w:qFormat/>
    <w:rsid w:val="00864C5A"/>
    <w:rPr>
      <w:rFonts w:ascii="Calibri" w:hAnsi="Calibri"/>
      <w:i/>
      <w:iCs/>
      <w:color w:val="7C8FA4" w:themeColor="text2"/>
    </w:rPr>
  </w:style>
  <w:style w:type="character" w:styleId="Zwaar">
    <w:name w:val="Strong"/>
    <w:aliases w:val="Verheven"/>
    <w:basedOn w:val="Standaardalinea-lettertype"/>
    <w:uiPriority w:val="3"/>
    <w:qFormat/>
    <w:rsid w:val="00864C5A"/>
    <w:rPr>
      <w:rFonts w:ascii="Calibri" w:hAnsi="Calibri"/>
      <w:b/>
      <w:bCs/>
    </w:rPr>
  </w:style>
  <w:style w:type="paragraph" w:customStyle="1" w:styleId="DossierAuteurprojet">
    <w:name w:val="Dossier : Auteur projet"/>
    <w:aliases w:val="Auteur project"/>
    <w:basedOn w:val="Standaard"/>
    <w:link w:val="DossierAuteurprojetCar"/>
    <w:uiPriority w:val="23"/>
    <w:qFormat/>
    <w:rsid w:val="006272CB"/>
    <w:pPr>
      <w:spacing w:before="0"/>
      <w:contextualSpacing/>
    </w:pPr>
  </w:style>
  <w:style w:type="paragraph" w:customStyle="1" w:styleId="DossierNumroDossier">
    <w:name w:val="Dossier : Numéro Dossier"/>
    <w:aliases w:val="Dossiernummer"/>
    <w:basedOn w:val="Standaard"/>
    <w:next w:val="Standaard"/>
    <w:link w:val="DossierNumroDossierCar"/>
    <w:uiPriority w:val="18"/>
    <w:qFormat/>
    <w:rsid w:val="00B31937"/>
    <w:pPr>
      <w:contextualSpacing/>
      <w:jc w:val="right"/>
    </w:pPr>
    <w:rPr>
      <w:color w:val="7C8FA4" w:themeColor="text2"/>
      <w:sz w:val="16"/>
    </w:rPr>
  </w:style>
  <w:style w:type="character" w:customStyle="1" w:styleId="DossierAuteurprojetCar">
    <w:name w:val="Dossier : Auteur projet Car"/>
    <w:aliases w:val="Auteur project Car"/>
    <w:basedOn w:val="Standaardalinea-lettertype"/>
    <w:link w:val="DossierAuteurprojet"/>
    <w:uiPriority w:val="23"/>
    <w:rsid w:val="006272CB"/>
  </w:style>
  <w:style w:type="paragraph" w:customStyle="1" w:styleId="DossierObjet">
    <w:name w:val="Dossier : Objet"/>
    <w:aliases w:val="Betreft"/>
    <w:basedOn w:val="Standaard"/>
    <w:next w:val="Standaard"/>
    <w:link w:val="DossierObjetCar"/>
    <w:uiPriority w:val="20"/>
    <w:qFormat/>
    <w:rsid w:val="00152B9C"/>
    <w:pPr>
      <w:contextualSpacing/>
      <w:jc w:val="center"/>
    </w:pPr>
    <w:rPr>
      <w:sz w:val="52"/>
    </w:rPr>
  </w:style>
  <w:style w:type="character" w:customStyle="1" w:styleId="DossierNumroDossierCar">
    <w:name w:val="Dossier : Numéro Dossier Car"/>
    <w:aliases w:val="Dossiernummer Car"/>
    <w:basedOn w:val="TitelChar"/>
    <w:link w:val="DossierNumroDossier"/>
    <w:uiPriority w:val="18"/>
    <w:rsid w:val="00B31937"/>
    <w:rPr>
      <w:rFonts w:asciiTheme="majorHAnsi" w:eastAsiaTheme="majorEastAsia" w:hAnsiTheme="majorHAnsi" w:cstheme="majorBidi"/>
      <w:b w:val="0"/>
      <w:color w:val="7C8FA4" w:themeColor="text2"/>
      <w:sz w:val="16"/>
      <w:szCs w:val="24"/>
    </w:rPr>
  </w:style>
  <w:style w:type="paragraph" w:customStyle="1" w:styleId="DossierType">
    <w:name w:val="Dossier : Type"/>
    <w:basedOn w:val="DossierObjet"/>
    <w:next w:val="Standaard"/>
    <w:link w:val="DossierTypeCar"/>
    <w:uiPriority w:val="18"/>
    <w:qFormat/>
    <w:rsid w:val="00B31937"/>
    <w:pPr>
      <w:spacing w:before="840" w:after="100" w:afterAutospacing="1"/>
    </w:pPr>
    <w:rPr>
      <w:sz w:val="44"/>
    </w:rPr>
  </w:style>
  <w:style w:type="character" w:customStyle="1" w:styleId="DossierObjetCar">
    <w:name w:val="Dossier : Objet Car"/>
    <w:aliases w:val="Betreft Car"/>
    <w:basedOn w:val="TitelChar"/>
    <w:link w:val="DossierObjet"/>
    <w:uiPriority w:val="20"/>
    <w:rsid w:val="00032580"/>
    <w:rPr>
      <w:rFonts w:asciiTheme="majorHAnsi" w:eastAsiaTheme="majorEastAsia" w:hAnsiTheme="majorHAnsi" w:cstheme="majorBidi"/>
      <w:b w:val="0"/>
      <w:color w:val="425563" w:themeColor="accent1"/>
      <w:sz w:val="52"/>
      <w:szCs w:val="24"/>
    </w:rPr>
  </w:style>
  <w:style w:type="paragraph" w:customStyle="1" w:styleId="DossierLegendes">
    <w:name w:val="Dossier : Legendes"/>
    <w:basedOn w:val="Standaard"/>
    <w:link w:val="DossierLegendesCar"/>
    <w:uiPriority w:val="19"/>
    <w:qFormat/>
    <w:rsid w:val="00547202"/>
    <w:pPr>
      <w:spacing w:before="840"/>
      <w:contextualSpacing/>
      <w:jc w:val="center"/>
    </w:pPr>
    <w:rPr>
      <w:color w:val="7C8FA4" w:themeColor="text2"/>
    </w:rPr>
  </w:style>
  <w:style w:type="character" w:customStyle="1" w:styleId="DossierTypeCar">
    <w:name w:val="Dossier : Type Car"/>
    <w:basedOn w:val="DossierObjetCar"/>
    <w:link w:val="DossierType"/>
    <w:uiPriority w:val="18"/>
    <w:rsid w:val="00B31937"/>
    <w:rPr>
      <w:rFonts w:asciiTheme="majorHAnsi" w:eastAsiaTheme="majorEastAsia" w:hAnsiTheme="majorHAnsi" w:cstheme="majorBidi"/>
      <w:b w:val="0"/>
      <w:color w:val="425563" w:themeColor="accent1"/>
      <w:sz w:val="44"/>
      <w:szCs w:val="24"/>
    </w:rPr>
  </w:style>
  <w:style w:type="paragraph" w:customStyle="1" w:styleId="DossierInfosPROCEDURE">
    <w:name w:val="Dossier : Infos PROCEDURE"/>
    <w:aliases w:val="Info procedure"/>
    <w:basedOn w:val="Standaard"/>
    <w:link w:val="DossierInfosPROCEDURECar"/>
    <w:uiPriority w:val="21"/>
    <w:qFormat/>
    <w:rsid w:val="00547202"/>
    <w:pPr>
      <w:spacing w:before="840"/>
      <w:contextualSpacing/>
      <w:jc w:val="center"/>
    </w:pPr>
    <w:rPr>
      <w:b/>
      <w:caps/>
    </w:rPr>
  </w:style>
  <w:style w:type="character" w:customStyle="1" w:styleId="DossierLegendesCar">
    <w:name w:val="Dossier : Legendes Car"/>
    <w:basedOn w:val="Standaardalinea-lettertype"/>
    <w:link w:val="DossierLegendes"/>
    <w:uiPriority w:val="19"/>
    <w:rsid w:val="00547202"/>
    <w:rPr>
      <w:color w:val="7C8FA4" w:themeColor="text2"/>
      <w:sz w:val="21"/>
    </w:rPr>
  </w:style>
  <w:style w:type="paragraph" w:customStyle="1" w:styleId="DossierInfosNArticle">
    <w:name w:val="Dossier : Infos N° Article"/>
    <w:aliases w:val="info artikelnr"/>
    <w:basedOn w:val="Standaard"/>
    <w:link w:val="DossierInfosNArticleCar"/>
    <w:uiPriority w:val="22"/>
    <w:qFormat/>
    <w:rsid w:val="00152B9C"/>
    <w:pPr>
      <w:contextualSpacing/>
      <w:jc w:val="center"/>
    </w:pPr>
  </w:style>
  <w:style w:type="character" w:customStyle="1" w:styleId="DossierInfosPROCEDURECar">
    <w:name w:val="Dossier : Infos PROCEDURE Car"/>
    <w:aliases w:val="Info procedure Car"/>
    <w:basedOn w:val="DossierLegendesCar"/>
    <w:link w:val="DossierInfosPROCEDURE"/>
    <w:uiPriority w:val="21"/>
    <w:rsid w:val="00547202"/>
    <w:rPr>
      <w:b/>
      <w:caps/>
      <w:color w:val="425563" w:themeColor="accent1"/>
      <w:sz w:val="21"/>
    </w:rPr>
  </w:style>
  <w:style w:type="character" w:customStyle="1" w:styleId="DossierInfosNArticleCar">
    <w:name w:val="Dossier : Infos N° Article Car"/>
    <w:aliases w:val="info artikelnr Car"/>
    <w:basedOn w:val="DossierInfosPROCEDURECar"/>
    <w:link w:val="DossierInfosNArticle"/>
    <w:uiPriority w:val="22"/>
    <w:rsid w:val="00032580"/>
    <w:rPr>
      <w:b w:val="0"/>
      <w:caps w:val="0"/>
      <w:color w:val="425563" w:themeColor="accent1"/>
      <w:sz w:val="21"/>
    </w:rPr>
  </w:style>
  <w:style w:type="paragraph" w:customStyle="1" w:styleId="DossierPouvoir">
    <w:name w:val="Dossier : Pouvoir"/>
    <w:aliases w:val="Overheid"/>
    <w:basedOn w:val="DossierObjet"/>
    <w:link w:val="DossierPouvoirCar"/>
    <w:uiPriority w:val="22"/>
    <w:qFormat/>
    <w:rsid w:val="00232BBF"/>
  </w:style>
  <w:style w:type="paragraph" w:styleId="Geenafstand">
    <w:name w:val="No Spacing"/>
    <w:aliases w:val="Zonder interlinie"/>
    <w:uiPriority w:val="2"/>
    <w:qFormat/>
    <w:rsid w:val="00B965B3"/>
    <w:pPr>
      <w:spacing w:after="0" w:line="240" w:lineRule="auto"/>
      <w:jc w:val="both"/>
    </w:pPr>
  </w:style>
  <w:style w:type="character" w:customStyle="1" w:styleId="DossierPouvoirCar">
    <w:name w:val="Dossier : Pouvoir Car"/>
    <w:aliases w:val="Overheid Car"/>
    <w:basedOn w:val="DossierObjetCar"/>
    <w:link w:val="DossierPouvoir"/>
    <w:uiPriority w:val="22"/>
    <w:rsid w:val="00232BBF"/>
    <w:rPr>
      <w:rFonts w:asciiTheme="majorHAnsi" w:eastAsiaTheme="majorEastAsia" w:hAnsiTheme="majorHAnsi" w:cstheme="majorBidi"/>
      <w:b w:val="0"/>
      <w:color w:val="425563" w:themeColor="accent1"/>
      <w:sz w:val="52"/>
      <w:szCs w:val="24"/>
    </w:rPr>
  </w:style>
  <w:style w:type="paragraph" w:styleId="Inhopg1">
    <w:name w:val="toc 1"/>
    <w:basedOn w:val="Standaard"/>
    <w:next w:val="Standaard"/>
    <w:link w:val="Inhopg1Char"/>
    <w:autoRedefine/>
    <w:uiPriority w:val="39"/>
    <w:rsid w:val="00643370"/>
    <w:pPr>
      <w:tabs>
        <w:tab w:val="right" w:leader="dot" w:pos="10762"/>
      </w:tabs>
      <w:spacing w:before="360" w:after="100"/>
      <w:ind w:left="567" w:right="567" w:hanging="567"/>
      <w:jc w:val="left"/>
    </w:pPr>
    <w:rPr>
      <w:b/>
      <w:caps/>
      <w:noProof/>
      <w:color w:val="1BAFA0" w:themeColor="accent5"/>
      <w:sz w:val="24"/>
    </w:rPr>
  </w:style>
  <w:style w:type="paragraph" w:styleId="Inhopg3">
    <w:name w:val="toc 3"/>
    <w:basedOn w:val="Standaard"/>
    <w:next w:val="Standaard"/>
    <w:autoRedefine/>
    <w:uiPriority w:val="39"/>
    <w:semiHidden/>
    <w:rsid w:val="00617965"/>
    <w:pPr>
      <w:tabs>
        <w:tab w:val="right" w:leader="dot" w:pos="10762"/>
      </w:tabs>
      <w:spacing w:before="60"/>
      <w:ind w:left="1701" w:right="567" w:hanging="567"/>
    </w:pPr>
    <w:rPr>
      <w:noProof/>
      <w:sz w:val="18"/>
    </w:rPr>
  </w:style>
  <w:style w:type="paragraph" w:styleId="Inhopg2">
    <w:name w:val="toc 2"/>
    <w:basedOn w:val="Inhopg3"/>
    <w:next w:val="Standaard"/>
    <w:autoRedefine/>
    <w:uiPriority w:val="39"/>
    <w:semiHidden/>
    <w:rsid w:val="00FC767B"/>
    <w:pPr>
      <w:spacing w:before="120"/>
      <w:ind w:left="1134"/>
      <w:jc w:val="left"/>
    </w:pPr>
    <w:rPr>
      <w:b/>
      <w:sz w:val="21"/>
    </w:rPr>
  </w:style>
  <w:style w:type="character" w:styleId="Hyperlink">
    <w:name w:val="Hyperlink"/>
    <w:aliases w:val="Hypertekstlink"/>
    <w:basedOn w:val="Standaardalinea-lettertype"/>
    <w:uiPriority w:val="99"/>
    <w:unhideWhenUsed/>
    <w:rsid w:val="00864C5A"/>
    <w:rPr>
      <w:rFonts w:ascii="Calibri" w:hAnsi="Calibri"/>
      <w:color w:val="425563" w:themeColor="hyperlink"/>
      <w:u w:val="single"/>
    </w:rPr>
  </w:style>
  <w:style w:type="paragraph" w:customStyle="1" w:styleId="SOMMAIRE">
    <w:name w:val="SOMMAIRE"/>
    <w:aliases w:val="INHOUDSOPGAVE"/>
    <w:basedOn w:val="Standaard"/>
    <w:link w:val="SOMMAIRECar"/>
    <w:uiPriority w:val="1"/>
    <w:qFormat/>
    <w:rsid w:val="00D50039"/>
    <w:rPr>
      <w:b/>
      <w:caps/>
      <w:sz w:val="36"/>
    </w:rPr>
  </w:style>
  <w:style w:type="paragraph" w:customStyle="1" w:styleId="Titreannexe">
    <w:name w:val="Titre annexe"/>
    <w:aliases w:val="Bijlagetitel"/>
    <w:basedOn w:val="Kop1"/>
    <w:next w:val="Standaard"/>
    <w:link w:val="TitreannexeCar"/>
    <w:uiPriority w:val="29"/>
    <w:qFormat/>
    <w:rsid w:val="005D1BEB"/>
    <w:pPr>
      <w:numPr>
        <w:numId w:val="0"/>
      </w:numPr>
      <w:jc w:val="center"/>
    </w:pPr>
  </w:style>
  <w:style w:type="character" w:customStyle="1" w:styleId="Inhopg1Char">
    <w:name w:val="Inhopg 1 Char"/>
    <w:basedOn w:val="Standaardalinea-lettertype"/>
    <w:link w:val="Inhopg1"/>
    <w:uiPriority w:val="39"/>
    <w:semiHidden/>
    <w:rsid w:val="00530FE5"/>
    <w:rPr>
      <w:b/>
      <w:caps/>
      <w:noProof/>
      <w:color w:val="1BAFA0" w:themeColor="accent5"/>
      <w:sz w:val="24"/>
    </w:rPr>
  </w:style>
  <w:style w:type="character" w:customStyle="1" w:styleId="SOMMAIRECar">
    <w:name w:val="SOMMAIRE Car"/>
    <w:aliases w:val="INHOUDSOPGAVE Car"/>
    <w:basedOn w:val="Inhopg1Char"/>
    <w:link w:val="SOMMAIRE"/>
    <w:uiPriority w:val="1"/>
    <w:rsid w:val="00D50039"/>
    <w:rPr>
      <w:b/>
      <w:caps/>
      <w:noProof/>
      <w:color w:val="425563" w:themeColor="accent1"/>
      <w:sz w:val="36"/>
    </w:rPr>
  </w:style>
  <w:style w:type="paragraph" w:customStyle="1" w:styleId="Sous-titreANNEXE">
    <w:name w:val="Sous-titre ANNEXE"/>
    <w:aliases w:val="Bijlageondertitel"/>
    <w:basedOn w:val="Standaard"/>
    <w:link w:val="Sous-titreANNEXECar"/>
    <w:uiPriority w:val="30"/>
    <w:qFormat/>
    <w:rsid w:val="005D1BEB"/>
    <w:pPr>
      <w:spacing w:before="0" w:after="480"/>
      <w:contextualSpacing/>
      <w:jc w:val="center"/>
    </w:pPr>
    <w:rPr>
      <w:caps/>
    </w:rPr>
  </w:style>
  <w:style w:type="character" w:customStyle="1" w:styleId="TitreannexeCar">
    <w:name w:val="Titre annexe Car"/>
    <w:aliases w:val="Bijlagetitel Car"/>
    <w:basedOn w:val="Kop1Char"/>
    <w:link w:val="Titreannexe"/>
    <w:uiPriority w:val="29"/>
    <w:rsid w:val="00AC13C6"/>
    <w:rPr>
      <w:rFonts w:asciiTheme="majorHAnsi" w:eastAsiaTheme="majorEastAsia" w:hAnsiTheme="majorHAnsi" w:cstheme="majorBidi"/>
      <w:b/>
      <w:caps w:val="0"/>
      <w:smallCaps/>
      <w:color w:val="313F4A" w:themeColor="accent1" w:themeShade="BF"/>
      <w:sz w:val="36"/>
      <w:szCs w:val="32"/>
    </w:rPr>
  </w:style>
  <w:style w:type="paragraph" w:customStyle="1" w:styleId="Lignedesuite">
    <w:name w:val="Ligne de suite"/>
    <w:aliases w:val="Volgende lijn..................."/>
    <w:basedOn w:val="Standaard"/>
    <w:next w:val="Standaard"/>
    <w:link w:val="LignedesuiteCar"/>
    <w:uiPriority w:val="3"/>
    <w:qFormat/>
    <w:rsid w:val="00517B20"/>
    <w:pPr>
      <w:tabs>
        <w:tab w:val="right" w:leader="dot" w:pos="10772"/>
      </w:tabs>
      <w:jc w:val="left"/>
    </w:pPr>
  </w:style>
  <w:style w:type="character" w:customStyle="1" w:styleId="Sous-titreANNEXECar">
    <w:name w:val="Sous-titre ANNEXE Car"/>
    <w:aliases w:val="Bijlageondertitel Car"/>
    <w:basedOn w:val="Standaardalinea-lettertype"/>
    <w:link w:val="Sous-titreANNEXE"/>
    <w:uiPriority w:val="30"/>
    <w:rsid w:val="00AC13C6"/>
    <w:rPr>
      <w:caps/>
      <w:color w:val="425563" w:themeColor="accent1"/>
      <w:sz w:val="21"/>
    </w:rPr>
  </w:style>
  <w:style w:type="table" w:styleId="Rastertabel4-Accent1">
    <w:name w:val="Grid Table 4 Accent 1"/>
    <w:basedOn w:val="Standaardtabel"/>
    <w:uiPriority w:val="49"/>
    <w:rsid w:val="006A240A"/>
    <w:pPr>
      <w:spacing w:after="0" w:line="240" w:lineRule="auto"/>
    </w:pPr>
    <w:tblPr>
      <w:tblStyleRowBandSize w:val="1"/>
      <w:tblStyleColBandSize w:val="1"/>
      <w:tblBorders>
        <w:top w:val="single" w:sz="4" w:space="0" w:color="829AAC" w:themeColor="accent1" w:themeTint="99"/>
        <w:left w:val="single" w:sz="4" w:space="0" w:color="829AAC" w:themeColor="accent1" w:themeTint="99"/>
        <w:bottom w:val="single" w:sz="4" w:space="0" w:color="829AAC" w:themeColor="accent1" w:themeTint="99"/>
        <w:right w:val="single" w:sz="4" w:space="0" w:color="829AAC" w:themeColor="accent1" w:themeTint="99"/>
        <w:insideH w:val="single" w:sz="4" w:space="0" w:color="829AAC" w:themeColor="accent1" w:themeTint="99"/>
        <w:insideV w:val="single" w:sz="4" w:space="0" w:color="829AA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5563" w:themeColor="accent1"/>
          <w:left w:val="single" w:sz="4" w:space="0" w:color="425563" w:themeColor="accent1"/>
          <w:bottom w:val="single" w:sz="4" w:space="0" w:color="425563" w:themeColor="accent1"/>
          <w:right w:val="single" w:sz="4" w:space="0" w:color="425563" w:themeColor="accent1"/>
          <w:insideH w:val="nil"/>
          <w:insideV w:val="nil"/>
        </w:tcBorders>
        <w:shd w:val="clear" w:color="auto" w:fill="425563" w:themeFill="accent1"/>
      </w:tcPr>
    </w:tblStylePr>
    <w:tblStylePr w:type="lastRow">
      <w:rPr>
        <w:b/>
        <w:bCs/>
      </w:rPr>
      <w:tblPr/>
      <w:tcPr>
        <w:tcBorders>
          <w:top w:val="double" w:sz="4" w:space="0" w:color="42556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DE3" w:themeFill="accent1" w:themeFillTint="33"/>
      </w:tcPr>
    </w:tblStylePr>
    <w:tblStylePr w:type="band1Horz">
      <w:tblPr/>
      <w:tcPr>
        <w:shd w:val="clear" w:color="auto" w:fill="D5DDE3" w:themeFill="accent1" w:themeFillTint="33"/>
      </w:tcPr>
    </w:tblStylePr>
  </w:style>
  <w:style w:type="character" w:customStyle="1" w:styleId="LignedesuiteCar">
    <w:name w:val="Ligne de suite Car"/>
    <w:aliases w:val="Volgende lijn................... Car"/>
    <w:basedOn w:val="Standaardalinea-lettertype"/>
    <w:link w:val="Lignedesuite"/>
    <w:uiPriority w:val="3"/>
    <w:rsid w:val="00AC13C6"/>
    <w:rPr>
      <w:sz w:val="21"/>
    </w:rPr>
  </w:style>
  <w:style w:type="paragraph" w:styleId="Duidelijkcitaat">
    <w:name w:val="Intense Quote"/>
    <w:aliases w:val="Intens citaat"/>
    <w:basedOn w:val="Standaard"/>
    <w:next w:val="Standaard"/>
    <w:link w:val="DuidelijkcitaatChar"/>
    <w:uiPriority w:val="3"/>
    <w:qFormat/>
    <w:rsid w:val="005358C9"/>
    <w:pPr>
      <w:pBdr>
        <w:top w:val="single" w:sz="4" w:space="10" w:color="1BAFA0" w:themeColor="accent5"/>
        <w:bottom w:val="single" w:sz="4" w:space="10" w:color="1BAFA0" w:themeColor="accent5"/>
      </w:pBdr>
      <w:spacing w:before="360" w:after="360"/>
      <w:ind w:left="567" w:right="567"/>
      <w:jc w:val="center"/>
    </w:pPr>
    <w:rPr>
      <w:i/>
      <w:iCs/>
      <w:color w:val="1BAFA0" w:themeColor="accent5"/>
    </w:rPr>
  </w:style>
  <w:style w:type="character" w:customStyle="1" w:styleId="DuidelijkcitaatChar">
    <w:name w:val="Duidelijk citaat Char"/>
    <w:aliases w:val="Intens citaat Char"/>
    <w:basedOn w:val="Standaardalinea-lettertype"/>
    <w:link w:val="Duidelijkcitaat"/>
    <w:uiPriority w:val="3"/>
    <w:rsid w:val="005358C9"/>
    <w:rPr>
      <w:i/>
      <w:iCs/>
      <w:color w:val="1BAFA0" w:themeColor="accent5"/>
    </w:rPr>
  </w:style>
  <w:style w:type="paragraph" w:styleId="Citaat">
    <w:name w:val="Quote"/>
    <w:basedOn w:val="Standaard"/>
    <w:next w:val="Standaard"/>
    <w:link w:val="CitaatChar"/>
    <w:uiPriority w:val="3"/>
    <w:qFormat/>
    <w:rsid w:val="008C13AC"/>
    <w:pPr>
      <w:spacing w:before="200" w:after="160"/>
      <w:ind w:left="567" w:right="567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3"/>
    <w:rsid w:val="008C13AC"/>
    <w:rPr>
      <w:i/>
      <w:iCs/>
      <w:color w:val="404040" w:themeColor="text1" w:themeTint="BF"/>
      <w:sz w:val="21"/>
    </w:rPr>
  </w:style>
  <w:style w:type="table" w:customStyle="1" w:styleId="SCHAERBEEEK">
    <w:name w:val="SCHAERBEEEK"/>
    <w:basedOn w:val="Rastertabel4-Accent1"/>
    <w:uiPriority w:val="99"/>
    <w:rsid w:val="009E0149"/>
    <w:pPr>
      <w:contextualSpacing/>
    </w:pPr>
    <w:tblPr>
      <w:tblCellMar>
        <w:top w:w="113" w:type="dxa"/>
        <w:bottom w:w="113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25563"/>
          <w:left w:val="single" w:sz="4" w:space="0" w:color="425563"/>
          <w:bottom w:val="single" w:sz="4" w:space="0" w:color="425563"/>
          <w:right w:val="single" w:sz="4" w:space="0" w:color="425563"/>
          <w:insideH w:val="nil"/>
          <w:insideV w:val="nil"/>
        </w:tcBorders>
        <w:shd w:val="clear" w:color="auto" w:fill="425563"/>
      </w:tcPr>
    </w:tblStylePr>
    <w:tblStylePr w:type="lastRow">
      <w:rPr>
        <w:b/>
        <w:bCs/>
      </w:rPr>
      <w:tblPr/>
      <w:tcPr>
        <w:tcBorders>
          <w:top w:val="double" w:sz="4" w:space="0" w:color="42556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DE3"/>
      </w:tcPr>
    </w:tblStylePr>
    <w:tblStylePr w:type="band1Horz">
      <w:tblPr/>
      <w:tcPr>
        <w:shd w:val="clear" w:color="auto" w:fill="D5DDE3"/>
      </w:tcPr>
    </w:tblStylePr>
  </w:style>
  <w:style w:type="paragraph" w:styleId="Lijstalinea">
    <w:name w:val="List Paragraph"/>
    <w:basedOn w:val="Standaard"/>
    <w:uiPriority w:val="34"/>
    <w:semiHidden/>
    <w:qFormat/>
    <w:rsid w:val="00415AC5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864C5A"/>
    <w:pPr>
      <w:spacing w:before="0"/>
    </w:pPr>
    <w:rPr>
      <w:rFonts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64C5A"/>
    <w:rPr>
      <w:rFonts w:cs="Segoe UI"/>
      <w:sz w:val="18"/>
      <w:szCs w:val="18"/>
    </w:rPr>
  </w:style>
  <w:style w:type="character" w:styleId="Intensieveverwijzing">
    <w:name w:val="Intense Reference"/>
    <w:basedOn w:val="Standaardalinea-lettertype"/>
    <w:uiPriority w:val="3"/>
    <w:semiHidden/>
    <w:qFormat/>
    <w:rsid w:val="00864C5A"/>
    <w:rPr>
      <w:rFonts w:ascii="Calibri" w:hAnsi="Calibri"/>
      <w:b/>
      <w:bCs/>
      <w:smallCaps/>
      <w:color w:val="425563" w:themeColor="accent1"/>
      <w:spacing w:val="5"/>
    </w:rPr>
  </w:style>
  <w:style w:type="character" w:styleId="Nadruk">
    <w:name w:val="Emphasis"/>
    <w:aliases w:val="Scherper"/>
    <w:basedOn w:val="Standaardalinea-lettertype"/>
    <w:uiPriority w:val="3"/>
    <w:qFormat/>
    <w:rsid w:val="00864C5A"/>
    <w:rPr>
      <w:rFonts w:ascii="Calibri" w:hAnsi="Calibri"/>
      <w:i/>
      <w:iCs/>
    </w:rPr>
  </w:style>
  <w:style w:type="character" w:styleId="Subtieleverwijzing">
    <w:name w:val="Subtle Reference"/>
    <w:basedOn w:val="Standaardalinea-lettertype"/>
    <w:uiPriority w:val="3"/>
    <w:semiHidden/>
    <w:qFormat/>
    <w:rsid w:val="00864C5A"/>
    <w:rPr>
      <w:rFonts w:ascii="Calibri" w:hAnsi="Calibri"/>
      <w:smallCaps/>
      <w:color w:val="5A5A5A" w:themeColor="text1" w:themeTint="A5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64C5A"/>
    <w:rPr>
      <w:rFonts w:eastAsiaTheme="majorEastAsia" w:cstheme="majorBidi"/>
      <w:color w:val="202A31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64C5A"/>
    <w:rPr>
      <w:rFonts w:eastAsiaTheme="majorEastAsia" w:cstheme="majorBidi"/>
      <w:i/>
      <w:iCs/>
      <w:color w:val="202A31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64C5A"/>
    <w:rPr>
      <w:rFonts w:eastAsiaTheme="majorEastAsia" w:cstheme="majorBidi"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64C5A"/>
    <w:rPr>
      <w:rFonts w:eastAsiaTheme="majorEastAsia" w:cstheme="majorBidi"/>
      <w:i/>
      <w:iCs/>
      <w:color w:val="272727" w:themeColor="text1" w:themeTint="D8"/>
    </w:rPr>
  </w:style>
  <w:style w:type="character" w:styleId="Titelvanboek">
    <w:name w:val="Book Title"/>
    <w:basedOn w:val="Standaardalinea-lettertype"/>
    <w:uiPriority w:val="33"/>
    <w:semiHidden/>
    <w:qFormat/>
    <w:rsid w:val="00864C5A"/>
    <w:rPr>
      <w:rFonts w:ascii="Calibri" w:hAnsi="Calibri"/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864C5A"/>
    <w:pPr>
      <w:pageBreakBefore w:val="0"/>
      <w:numPr>
        <w:numId w:val="0"/>
      </w:numPr>
      <w:spacing w:after="0"/>
      <w:jc w:val="both"/>
      <w:outlineLvl w:val="9"/>
    </w:pPr>
    <w:rPr>
      <w:b w:val="0"/>
      <w:smallCaps w:val="0"/>
      <w:color w:val="313F4A" w:themeColor="accent1" w:themeShade="BF"/>
    </w:rPr>
  </w:style>
  <w:style w:type="character" w:styleId="HTML-acroniem">
    <w:name w:val="HTML Acronym"/>
    <w:basedOn w:val="Standaardalinea-lettertype"/>
    <w:uiPriority w:val="99"/>
    <w:semiHidden/>
    <w:unhideWhenUsed/>
    <w:rsid w:val="00864C5A"/>
    <w:rPr>
      <w:rFonts w:ascii="Calibri" w:hAnsi="Calibri"/>
    </w:rPr>
  </w:style>
  <w:style w:type="character" w:styleId="Eindnootmarkering">
    <w:name w:val="endnote reference"/>
    <w:basedOn w:val="Standaardalinea-lettertype"/>
    <w:uiPriority w:val="99"/>
    <w:semiHidden/>
    <w:unhideWhenUsed/>
    <w:rsid w:val="00864C5A"/>
    <w:rPr>
      <w:rFonts w:ascii="Calibri" w:hAnsi="Calibri"/>
      <w:vertAlign w:val="superscript"/>
    </w:rPr>
  </w:style>
  <w:style w:type="character" w:styleId="HTML-citaat">
    <w:name w:val="HTML Cite"/>
    <w:basedOn w:val="Standaardalinea-lettertype"/>
    <w:uiPriority w:val="99"/>
    <w:semiHidden/>
    <w:unhideWhenUsed/>
    <w:rsid w:val="00864C5A"/>
    <w:rPr>
      <w:rFonts w:ascii="Calibri" w:hAnsi="Calibri"/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864C5A"/>
    <w:rPr>
      <w:rFonts w:ascii="Calibri" w:hAnsi="Calibri" w:cs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unhideWhenUsed/>
    <w:rsid w:val="00864C5A"/>
    <w:rPr>
      <w:rFonts w:ascii="Calibri" w:hAnsi="Calibri" w:cs="Consolas"/>
      <w:sz w:val="20"/>
      <w:szCs w:val="2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64C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64C5A"/>
    <w:rPr>
      <w:sz w:val="20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864C5A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864C5A"/>
  </w:style>
  <w:style w:type="paragraph" w:styleId="Plattetekst2">
    <w:name w:val="Body Text 2"/>
    <w:basedOn w:val="Standaard"/>
    <w:link w:val="Plattetekst2Char"/>
    <w:uiPriority w:val="99"/>
    <w:semiHidden/>
    <w:unhideWhenUsed/>
    <w:rsid w:val="00864C5A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864C5A"/>
  </w:style>
  <w:style w:type="character" w:styleId="HTMLDefinition">
    <w:name w:val="HTML Definition"/>
    <w:basedOn w:val="Standaardalinea-lettertype"/>
    <w:uiPriority w:val="99"/>
    <w:semiHidden/>
    <w:unhideWhenUsed/>
    <w:rsid w:val="00864C5A"/>
    <w:rPr>
      <w:rFonts w:ascii="Calibri" w:hAnsi="Calibri"/>
      <w:i/>
      <w:iCs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864C5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864C5A"/>
    <w:rPr>
      <w:rFonts w:eastAsiaTheme="majorEastAsia" w:cstheme="majorBidi"/>
      <w:sz w:val="24"/>
      <w:szCs w:val="24"/>
      <w:shd w:val="pct20" w:color="auto" w:fill="auto"/>
    </w:rPr>
  </w:style>
  <w:style w:type="character" w:styleId="HTML-voorbeeld">
    <w:name w:val="HTML Sample"/>
    <w:basedOn w:val="Standaardalinea-lettertype"/>
    <w:uiPriority w:val="99"/>
    <w:semiHidden/>
    <w:unhideWhenUsed/>
    <w:rsid w:val="00864C5A"/>
    <w:rPr>
      <w:rFonts w:ascii="Calibri" w:hAnsi="Calibri" w:cs="Consolas"/>
      <w:sz w:val="24"/>
      <w:szCs w:val="24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864C5A"/>
    <w:pPr>
      <w:spacing w:before="0"/>
    </w:pPr>
    <w:rPr>
      <w:rFonts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864C5A"/>
    <w:rPr>
      <w:rFonts w:cs="Segoe UI"/>
      <w:sz w:val="16"/>
      <w:szCs w:val="16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864C5A"/>
    <w:pPr>
      <w:spacing w:before="0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864C5A"/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864C5A"/>
    <w:pPr>
      <w:spacing w:before="0"/>
      <w:ind w:left="210" w:hanging="21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864C5A"/>
    <w:rPr>
      <w:rFonts w:ascii="Calibri" w:hAnsi="Calibri"/>
      <w:color w:val="1BAFA0" w:themeColor="followedHyperlink"/>
      <w:u w:val="single"/>
    </w:rPr>
  </w:style>
  <w:style w:type="character" w:styleId="HTML-schrijfmachine">
    <w:name w:val="HTML Typewriter"/>
    <w:basedOn w:val="Standaardalinea-lettertype"/>
    <w:uiPriority w:val="99"/>
    <w:semiHidden/>
    <w:unhideWhenUsed/>
    <w:rsid w:val="00864C5A"/>
    <w:rPr>
      <w:rFonts w:ascii="Calibri" w:hAnsi="Calibri" w:cs="Consolas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64C5A"/>
    <w:rPr>
      <w:rFonts w:ascii="Calibri" w:hAnsi="Calibri"/>
      <w:sz w:val="16"/>
      <w:szCs w:val="16"/>
    </w:rPr>
  </w:style>
  <w:style w:type="paragraph" w:styleId="Normaalweb">
    <w:name w:val="Normal (Web)"/>
    <w:basedOn w:val="Standaard"/>
    <w:uiPriority w:val="99"/>
    <w:semiHidden/>
    <w:unhideWhenUsed/>
    <w:rsid w:val="00864C5A"/>
    <w:rPr>
      <w:rFonts w:cs="Times New Roman"/>
      <w:sz w:val="24"/>
      <w:szCs w:val="24"/>
    </w:rPr>
  </w:style>
  <w:style w:type="paragraph" w:styleId="Bloktekst">
    <w:name w:val="Block Text"/>
    <w:basedOn w:val="Standaard"/>
    <w:uiPriority w:val="99"/>
    <w:semiHidden/>
    <w:unhideWhenUsed/>
    <w:rsid w:val="00864C5A"/>
    <w:pPr>
      <w:pBdr>
        <w:top w:val="single" w:sz="2" w:space="10" w:color="425563" w:themeColor="accent1" w:frame="1"/>
        <w:left w:val="single" w:sz="2" w:space="10" w:color="425563" w:themeColor="accent1" w:frame="1"/>
        <w:bottom w:val="single" w:sz="2" w:space="10" w:color="425563" w:themeColor="accent1" w:frame="1"/>
        <w:right w:val="single" w:sz="2" w:space="10" w:color="425563" w:themeColor="accent1" w:frame="1"/>
      </w:pBdr>
      <w:ind w:left="1152" w:right="1152"/>
    </w:pPr>
    <w:rPr>
      <w:rFonts w:eastAsiaTheme="minorEastAsia"/>
      <w:i/>
      <w:iCs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864C5A"/>
    <w:pPr>
      <w:spacing w:before="0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864C5A"/>
    <w:rPr>
      <w:sz w:val="20"/>
      <w:szCs w:val="20"/>
    </w:rPr>
  </w:style>
  <w:style w:type="character" w:styleId="Regelnummer">
    <w:name w:val="line number"/>
    <w:basedOn w:val="Standaardalinea-lettertype"/>
    <w:uiPriority w:val="99"/>
    <w:semiHidden/>
    <w:unhideWhenUsed/>
    <w:rsid w:val="00864C5A"/>
    <w:rPr>
      <w:rFonts w:ascii="Calibri" w:hAnsi="Calibri"/>
    </w:rPr>
  </w:style>
  <w:style w:type="character" w:styleId="Paginanummer">
    <w:name w:val="page number"/>
    <w:basedOn w:val="Standaardalinea-lettertype"/>
    <w:uiPriority w:val="99"/>
    <w:semiHidden/>
    <w:unhideWhenUsed/>
    <w:rsid w:val="00864C5A"/>
    <w:rPr>
      <w:rFonts w:ascii="Calibri" w:hAnsi="Calibr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64C5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64C5A"/>
    <w:rPr>
      <w:b/>
      <w:bCs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864C5A"/>
    <w:pPr>
      <w:spacing w:before="0"/>
    </w:pPr>
    <w:rPr>
      <w:rFonts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864C5A"/>
    <w:rPr>
      <w:rFonts w:cs="Consolas"/>
      <w:sz w:val="20"/>
      <w:szCs w:val="20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864C5A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864C5A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864C5A"/>
    <w:pPr>
      <w:spacing w:before="0"/>
    </w:pPr>
    <w:rPr>
      <w:rFonts w:cs="Consola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864C5A"/>
    <w:rPr>
      <w:rFonts w:cs="Consolas"/>
    </w:rPr>
  </w:style>
  <w:style w:type="character" w:styleId="Tekstvantijdelijkeaanduiding">
    <w:name w:val="Placeholder Text"/>
    <w:basedOn w:val="Standaardalinea-lettertype"/>
    <w:uiPriority w:val="99"/>
    <w:semiHidden/>
    <w:rsid w:val="00864C5A"/>
    <w:rPr>
      <w:rFonts w:ascii="Calibri" w:hAnsi="Calibri"/>
      <w:color w:val="808080"/>
    </w:rPr>
  </w:style>
  <w:style w:type="paragraph" w:styleId="Macrotekst">
    <w:name w:val="macro"/>
    <w:link w:val="MacrotekstChar"/>
    <w:uiPriority w:val="99"/>
    <w:semiHidden/>
    <w:unhideWhenUsed/>
    <w:rsid w:val="00864C5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210" w:after="0" w:line="240" w:lineRule="auto"/>
      <w:jc w:val="both"/>
    </w:pPr>
    <w:rPr>
      <w:rFonts w:cs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864C5A"/>
    <w:rPr>
      <w:rFonts w:cs="Consolas"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864C5A"/>
    <w:pPr>
      <w:spacing w:before="0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864C5A"/>
  </w:style>
  <w:style w:type="paragraph" w:styleId="Indexkop">
    <w:name w:val="index heading"/>
    <w:basedOn w:val="Standaard"/>
    <w:next w:val="Index1"/>
    <w:uiPriority w:val="99"/>
    <w:semiHidden/>
    <w:unhideWhenUsed/>
    <w:rsid w:val="00864C5A"/>
    <w:rPr>
      <w:rFonts w:eastAsiaTheme="majorEastAsia" w:cstheme="majorBidi"/>
      <w:b/>
      <w:bCs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864C5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HTMLVariable">
    <w:name w:val="HTML Variable"/>
    <w:basedOn w:val="Standaardalinea-lettertype"/>
    <w:uiPriority w:val="99"/>
    <w:semiHidden/>
    <w:unhideWhenUsed/>
    <w:rsid w:val="00864C5A"/>
    <w:rPr>
      <w:rFonts w:ascii="Calibri" w:hAnsi="Calibri"/>
      <w:i/>
      <w:iCs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64D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8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ergauwen\OneDrive%20-%201030\Downloads\Dossier_1030_NL.dotx" TargetMode="External"/></Relationships>
</file>

<file path=word/theme/theme1.xml><?xml version="1.0" encoding="utf-8"?>
<a:theme xmlns:a="http://schemas.openxmlformats.org/drawingml/2006/main" name="Thème Office">
  <a:themeElements>
    <a:clrScheme name="SCHAERBEEK 1030">
      <a:dk1>
        <a:sysClr val="windowText" lastClr="000000"/>
      </a:dk1>
      <a:lt1>
        <a:sysClr val="window" lastClr="FFFFFF"/>
      </a:lt1>
      <a:dk2>
        <a:srgbClr val="7C8FA4"/>
      </a:dk2>
      <a:lt2>
        <a:srgbClr val="F7F8FA"/>
      </a:lt2>
      <a:accent1>
        <a:srgbClr val="425563"/>
      </a:accent1>
      <a:accent2>
        <a:srgbClr val="ED7838"/>
      </a:accent2>
      <a:accent3>
        <a:srgbClr val="B69E81"/>
      </a:accent3>
      <a:accent4>
        <a:srgbClr val="F8B322"/>
      </a:accent4>
      <a:accent5>
        <a:srgbClr val="1BAFA0"/>
      </a:accent5>
      <a:accent6>
        <a:srgbClr val="E5286D"/>
      </a:accent6>
      <a:hlink>
        <a:srgbClr val="425563"/>
      </a:hlink>
      <a:folHlink>
        <a:srgbClr val="1BAFA0"/>
      </a:folHlink>
    </a:clrScheme>
    <a:fontScheme name="CFSI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1a5c7a-adfa-4da0-945e-cb1797c8487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2416A17D8F0B4FBD0E86B16E15E5E0" ma:contentTypeVersion="12" ma:contentTypeDescription="Crée un document." ma:contentTypeScope="" ma:versionID="7ee50b601931d88cd292cb97ab75243c">
  <xsd:schema xmlns:xsd="http://www.w3.org/2001/XMLSchema" xmlns:xs="http://www.w3.org/2001/XMLSchema" xmlns:p="http://schemas.microsoft.com/office/2006/metadata/properties" xmlns:ns2="f31a5c7a-adfa-4da0-945e-cb1797c84870" targetNamespace="http://schemas.microsoft.com/office/2006/metadata/properties" ma:root="true" ma:fieldsID="e211070e3b37aa5bb0c2a70d91ed2357" ns2:_="">
    <xsd:import namespace="f31a5c7a-adfa-4da0-945e-cb1797c848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a5c7a-adfa-4da0-945e-cb1797c848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64769a1c-4097-4dc2-8846-040aec16c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34171-0C9E-40DC-B430-C58DCFF8ECAC}">
  <ds:schemaRefs>
    <ds:schemaRef ds:uri="http://schemas.microsoft.com/office/2006/metadata/properties"/>
    <ds:schemaRef ds:uri="http://schemas.microsoft.com/office/infopath/2007/PartnerControls"/>
    <ds:schemaRef ds:uri="f31a5c7a-adfa-4da0-945e-cb1797c84870"/>
  </ds:schemaRefs>
</ds:datastoreItem>
</file>

<file path=customXml/itemProps2.xml><?xml version="1.0" encoding="utf-8"?>
<ds:datastoreItem xmlns:ds="http://schemas.openxmlformats.org/officeDocument/2006/customXml" ds:itemID="{83108A8E-810A-4BB2-A789-EAEF9A8CD3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1a5c7a-adfa-4da0-945e-cb1797c848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9535A1-22A6-4551-A74F-2996ADAA66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1034BC-0D5C-4F6E-8430-33C22E593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Dossier_1030_NL</Template>
  <TotalTime>26</TotalTime>
  <Pages>1</Pages>
  <Words>386</Words>
  <Characters>2125</Characters>
  <Application>Microsoft Office Word</Application>
  <DocSecurity>4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Links>
    <vt:vector size="36" baseType="variant">
      <vt:variant>
        <vt:i4>1310775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_Toc238040909</vt:lpwstr>
      </vt:variant>
      <vt:variant>
        <vt:i4>1310775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_Toc238040908</vt:lpwstr>
      </vt:variant>
      <vt:variant>
        <vt:i4>1310775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_Toc238040907</vt:lpwstr>
      </vt:variant>
      <vt:variant>
        <vt:i4>1310775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_Toc238040906</vt:lpwstr>
      </vt:variant>
      <vt:variant>
        <vt:i4>1310775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_Toc238040905</vt:lpwstr>
      </vt:variant>
      <vt:variant>
        <vt:i4>1310775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_Toc238040904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Vergauwen Emma</dc:creator>
  <cp:keywords/>
  <dc:description/>
  <cp:lastModifiedBy>VERGAUWEN Emma</cp:lastModifiedBy>
  <cp:revision>28</cp:revision>
  <cp:lastPrinted>2017-10-19T20:15:00Z</cp:lastPrinted>
  <dcterms:created xsi:type="dcterms:W3CDTF">2026-08-19T18:07:00Z</dcterms:created>
  <dcterms:modified xsi:type="dcterms:W3CDTF">2026-08-20T13:20:00Z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0x010100492416A17D8F0B4FBD0E86B16E15E5E0</vt:lpwstr>
  </property>
  <property fmtid="{D5CDD505-2E9C-101B-9397-08002B2CF9AE}" pid="3" name="MediaServiceImageTags">
    <vt:lpwstr/>
  </property>
</Properties>
</file>