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B7445" w14:textId="2BA128E4" w:rsidR="00232BBF" w:rsidRPr="00864C5A" w:rsidRDefault="00115A57" w:rsidP="00B31937">
      <w:pPr>
        <w:pStyle w:val="DossierNumroDossier"/>
      </w:pPr>
      <w:r>
        <w:rPr>
          <w:rStyle w:val="DossierNumroDossierCar"/>
          <w:rFonts w:asciiTheme="minorHAnsi" w:hAnsiTheme="minorHAnsi"/>
          <w:szCs w:val="22"/>
        </w:rPr>
        <w:t>Projectsubsidie Brede School</w:t>
      </w:r>
    </w:p>
    <w:p w14:paraId="6325BC99" w14:textId="77777777" w:rsidR="00A3376D" w:rsidRDefault="00A3376D" w:rsidP="00232BBF">
      <w:pPr>
        <w:pStyle w:val="DossierType"/>
      </w:pPr>
    </w:p>
    <w:p w14:paraId="6C56131E" w14:textId="77777777" w:rsidR="00A3376D" w:rsidRDefault="00A3376D" w:rsidP="00232BBF">
      <w:pPr>
        <w:pStyle w:val="DossierType"/>
      </w:pPr>
    </w:p>
    <w:p w14:paraId="7F38477D" w14:textId="4B7FB6D4" w:rsidR="00232BBF" w:rsidRPr="00864C5A" w:rsidRDefault="00F060F0" w:rsidP="00232BBF">
      <w:pPr>
        <w:pStyle w:val="DossierType"/>
      </w:pPr>
      <w:r>
        <w:t>Projectsubsidie Brede School Schaarbeek</w:t>
      </w:r>
    </w:p>
    <w:p w14:paraId="6C405F60" w14:textId="77777777" w:rsidR="00A3376D" w:rsidRDefault="00A3376D" w:rsidP="00232BBF">
      <w:pPr>
        <w:pStyle w:val="DossierObjet"/>
      </w:pPr>
    </w:p>
    <w:p w14:paraId="159A74AE" w14:textId="7EAB7F0E" w:rsidR="00232BBF" w:rsidRPr="00775232" w:rsidRDefault="00F060F0" w:rsidP="00232BBF">
      <w:pPr>
        <w:pStyle w:val="DossierObjet"/>
        <w:rPr>
          <w:b/>
          <w:bCs/>
        </w:rPr>
      </w:pPr>
      <w:r w:rsidRPr="00775232">
        <w:rPr>
          <w:b/>
          <w:bCs/>
        </w:rPr>
        <w:t>Evaluatieformulier</w:t>
      </w:r>
    </w:p>
    <w:p w14:paraId="045877BD" w14:textId="77777777" w:rsidR="00232BBF" w:rsidRDefault="00232BBF" w:rsidP="00232BBF"/>
    <w:p w14:paraId="64B19C54" w14:textId="77777777" w:rsidR="00A3376D" w:rsidRDefault="00A3376D" w:rsidP="00232BBF"/>
    <w:p w14:paraId="4F102FCA" w14:textId="77777777" w:rsidR="00A3376D" w:rsidRDefault="00A3376D" w:rsidP="00232BBF"/>
    <w:p w14:paraId="18F86445" w14:textId="77777777" w:rsidR="00332E27" w:rsidRDefault="00332E27" w:rsidP="005B0A8E">
      <w:pPr>
        <w:pStyle w:val="DossierPouvoir"/>
        <w:jc w:val="both"/>
      </w:pPr>
    </w:p>
    <w:p w14:paraId="7A0CE72D" w14:textId="77777777" w:rsidR="00332E27" w:rsidRDefault="00332E27" w:rsidP="00232BBF">
      <w:pPr>
        <w:pStyle w:val="DossierPouvoir"/>
      </w:pPr>
    </w:p>
    <w:p w14:paraId="1433161C" w14:textId="0C2B73FA" w:rsidR="00232BBF" w:rsidRPr="00864C5A" w:rsidRDefault="00232BBF" w:rsidP="00232BBF">
      <w:pPr>
        <w:pStyle w:val="DossierPouvoir"/>
      </w:pPr>
      <w:r>
        <w:t>Gemeente Schaarbeek</w:t>
      </w:r>
    </w:p>
    <w:p w14:paraId="61061F0A" w14:textId="77777777" w:rsidR="005B0A8E" w:rsidRDefault="005B0A8E" w:rsidP="00232BBF">
      <w:pPr>
        <w:pStyle w:val="DossierPouvoir"/>
      </w:pPr>
    </w:p>
    <w:p w14:paraId="665BE72F" w14:textId="77777777" w:rsidR="005B0A8E" w:rsidRDefault="005B0A8E" w:rsidP="00232BBF">
      <w:pPr>
        <w:pStyle w:val="DossierPouvoir"/>
      </w:pPr>
    </w:p>
    <w:p w14:paraId="79E60848" w14:textId="77777777" w:rsidR="005B0A8E" w:rsidRDefault="005B0A8E" w:rsidP="00232BBF">
      <w:pPr>
        <w:pStyle w:val="DossierPouvoir"/>
      </w:pPr>
    </w:p>
    <w:p w14:paraId="0D790D10" w14:textId="77777777" w:rsidR="00213E68" w:rsidRPr="00864C5A" w:rsidRDefault="00213E68" w:rsidP="00232BBF">
      <w:pPr>
        <w:pStyle w:val="DossierPouvoi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1" w:type="dxa"/>
        </w:tblCellMar>
        <w:tblLook w:val="04A0" w:firstRow="1" w:lastRow="0" w:firstColumn="1" w:lastColumn="0" w:noHBand="0" w:noVBand="1"/>
      </w:tblPr>
      <w:tblGrid>
        <w:gridCol w:w="4962"/>
        <w:gridCol w:w="5016"/>
      </w:tblGrid>
      <w:tr w:rsidR="00BF0567" w14:paraId="4E2677CA" w14:textId="77777777" w:rsidTr="006272CB">
        <w:tc>
          <w:tcPr>
            <w:tcW w:w="5097" w:type="dxa"/>
          </w:tcPr>
          <w:p w14:paraId="6E94D069" w14:textId="2C013E01" w:rsidR="00BF0567" w:rsidRDefault="00BF0567" w:rsidP="006272CB">
            <w:pPr>
              <w:pStyle w:val="DossierAuteurprojet"/>
              <w:jc w:val="left"/>
            </w:pPr>
          </w:p>
        </w:tc>
        <w:tc>
          <w:tcPr>
            <w:tcW w:w="5097" w:type="dxa"/>
          </w:tcPr>
          <w:p w14:paraId="5E0C3232" w14:textId="77777777" w:rsidR="00BF0567" w:rsidRPr="001B5225" w:rsidRDefault="00BF0567" w:rsidP="006272CB">
            <w:pPr>
              <w:pStyle w:val="DossierAuteurprojet"/>
              <w:jc w:val="right"/>
              <w:rPr>
                <w:rStyle w:val="Strong"/>
                <w:smallCaps/>
              </w:rPr>
            </w:pPr>
            <w:r w:rsidRPr="001B5225">
              <w:rPr>
                <w:rStyle w:val="Strong"/>
                <w:smallCaps/>
              </w:rPr>
              <w:t>Administratieve follow-up</w:t>
            </w:r>
          </w:p>
          <w:p w14:paraId="14EE914B" w14:textId="32693B06" w:rsidR="006272CB" w:rsidRPr="001B5225" w:rsidRDefault="00332E27" w:rsidP="006272CB">
            <w:pPr>
              <w:pStyle w:val="DossierAuteurprojet"/>
              <w:jc w:val="right"/>
              <w:rPr>
                <w:smallCaps/>
              </w:rPr>
            </w:pPr>
            <w:r>
              <w:rPr>
                <w:smallCaps/>
              </w:rPr>
              <w:t xml:space="preserve">Dienst </w:t>
            </w:r>
            <w:proofErr w:type="spellStart"/>
            <w:r>
              <w:rPr>
                <w:smallCaps/>
              </w:rPr>
              <w:t>nederlandstalige</w:t>
            </w:r>
            <w:proofErr w:type="spellEnd"/>
            <w:r>
              <w:rPr>
                <w:smallCaps/>
              </w:rPr>
              <w:t xml:space="preserve"> vrije tijd – brede school</w:t>
            </w:r>
          </w:p>
          <w:p w14:paraId="3EEEBE5B" w14:textId="4F3890C3" w:rsidR="006272CB" w:rsidRPr="001B5225" w:rsidRDefault="005208C3" w:rsidP="006272CB">
            <w:pPr>
              <w:pStyle w:val="DossierAuteurprojet"/>
              <w:jc w:val="right"/>
              <w:rPr>
                <w:smallCaps/>
              </w:rPr>
            </w:pPr>
            <w:r>
              <w:rPr>
                <w:smallCaps/>
              </w:rPr>
              <w:t xml:space="preserve">CTR - </w:t>
            </w:r>
            <w:proofErr w:type="spellStart"/>
            <w:r>
              <w:rPr>
                <w:smallCaps/>
              </w:rPr>
              <w:t>Roodenbachlaan</w:t>
            </w:r>
            <w:proofErr w:type="spellEnd"/>
            <w:r>
              <w:rPr>
                <w:smallCaps/>
              </w:rPr>
              <w:t xml:space="preserve"> 29, 1030 Schaarbeek</w:t>
            </w:r>
          </w:p>
          <w:p w14:paraId="680976FB" w14:textId="5317D807" w:rsidR="00BF0567" w:rsidRDefault="005208C3" w:rsidP="006272CB">
            <w:pPr>
              <w:pStyle w:val="DossierAuteurprojet"/>
              <w:jc w:val="right"/>
            </w:pPr>
            <w:r>
              <w:t>bredeschool@1030.be</w:t>
            </w:r>
          </w:p>
        </w:tc>
      </w:tr>
    </w:tbl>
    <w:p w14:paraId="34CE5CD8" w14:textId="77777777" w:rsidR="00232BBF" w:rsidRPr="00864C5A" w:rsidRDefault="00232BBF" w:rsidP="00232BBF"/>
    <w:p w14:paraId="259CF2CE" w14:textId="77777777" w:rsidR="00FC767B" w:rsidRPr="00864C5A" w:rsidRDefault="00D50039" w:rsidP="00D50039">
      <w:pPr>
        <w:pStyle w:val="SOMMAIRE"/>
      </w:pPr>
      <w:r>
        <w:t>Inhoud</w:t>
      </w:r>
    </w:p>
    <w:sdt>
      <w:sdtPr>
        <w:rPr>
          <w:lang w:val="nl-NL"/>
        </w:rPr>
        <w:id w:val="1173143669"/>
        <w:docPartObj>
          <w:docPartGallery w:val="Table of Contents"/>
          <w:docPartUnique/>
        </w:docPartObj>
      </w:sdtPr>
      <w:sdtEndPr>
        <w:rPr>
          <w:rFonts w:eastAsiaTheme="minorHAnsi" w:cstheme="minorBidi"/>
          <w:b/>
          <w:bCs/>
          <w:color w:val="425563" w:themeColor="accent1"/>
          <w:sz w:val="21"/>
          <w:szCs w:val="21"/>
        </w:rPr>
      </w:sdtEndPr>
      <w:sdtContent>
        <w:p w14:paraId="3889CD26" w14:textId="6F349D50" w:rsidR="0023139B" w:rsidRDefault="0023139B">
          <w:pPr>
            <w:pStyle w:val="TOCHeading"/>
          </w:pPr>
        </w:p>
        <w:p w14:paraId="2D43473F" w14:textId="61AA3D1C" w:rsidR="00023E88" w:rsidRDefault="0023139B">
          <w:pPr>
            <w:pStyle w:val="TOC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040991" w:history="1">
            <w:r w:rsidR="00023E88" w:rsidRPr="009717B7">
              <w:rPr>
                <w:rStyle w:val="Hyperlink"/>
              </w:rPr>
              <w:t>A.</w:t>
            </w:r>
            <w:r w:rsidR="00023E88"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="00023E88" w:rsidRPr="009717B7">
              <w:rPr>
                <w:rStyle w:val="Hyperlink"/>
              </w:rPr>
              <w:t>Gegevens project</w:t>
            </w:r>
            <w:r w:rsidR="00023E88">
              <w:rPr>
                <w:webHidden/>
              </w:rPr>
              <w:tab/>
            </w:r>
            <w:r w:rsidR="00023E88">
              <w:rPr>
                <w:webHidden/>
              </w:rPr>
              <w:fldChar w:fldCharType="begin"/>
            </w:r>
            <w:r w:rsidR="00023E88">
              <w:rPr>
                <w:webHidden/>
              </w:rPr>
              <w:instrText xml:space="preserve"> PAGEREF _Toc238040991 \h </w:instrText>
            </w:r>
            <w:r w:rsidR="00023E88">
              <w:rPr>
                <w:webHidden/>
              </w:rPr>
            </w:r>
            <w:r w:rsidR="00023E88">
              <w:rPr>
                <w:webHidden/>
              </w:rPr>
              <w:fldChar w:fldCharType="separate"/>
            </w:r>
            <w:r w:rsidR="00023E88">
              <w:rPr>
                <w:webHidden/>
              </w:rPr>
              <w:t>3</w:t>
            </w:r>
            <w:r w:rsidR="00023E88">
              <w:rPr>
                <w:webHidden/>
              </w:rPr>
              <w:fldChar w:fldCharType="end"/>
            </w:r>
          </w:hyperlink>
        </w:p>
        <w:p w14:paraId="091117D4" w14:textId="5C937967" w:rsidR="00023E88" w:rsidRDefault="00023E88">
          <w:pPr>
            <w:pStyle w:val="TOC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hyperlink w:anchor="_Toc238040992" w:history="1">
            <w:r w:rsidRPr="009717B7">
              <w:rPr>
                <w:rStyle w:val="Hyperlink"/>
              </w:rPr>
              <w:t>B.</w:t>
            </w:r>
            <w:r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Pr="009717B7">
              <w:rPr>
                <w:rStyle w:val="Hyperlink"/>
              </w:rPr>
              <w:t>Verloop van het project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_Toc238040992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FCBCE9E" w14:textId="7F241234" w:rsidR="00023E88" w:rsidRDefault="00023E88">
          <w:pPr>
            <w:pStyle w:val="TOC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hyperlink w:anchor="_Toc238040993" w:history="1">
            <w:r w:rsidRPr="009717B7">
              <w:rPr>
                <w:rStyle w:val="Hyperlink"/>
              </w:rPr>
              <w:t>C.</w:t>
            </w:r>
            <w:r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Pr="009717B7">
              <w:rPr>
                <w:rStyle w:val="Hyperlink"/>
              </w:rPr>
              <w:t>Doelgroep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_Toc238040993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8C282D9" w14:textId="6B33E1D7" w:rsidR="00023E88" w:rsidRDefault="00023E88">
          <w:pPr>
            <w:pStyle w:val="TOC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hyperlink w:anchor="_Toc238040994" w:history="1">
            <w:r w:rsidRPr="009717B7">
              <w:rPr>
                <w:rStyle w:val="Hyperlink"/>
              </w:rPr>
              <w:t>D.</w:t>
            </w:r>
            <w:r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Pr="009717B7">
              <w:rPr>
                <w:rStyle w:val="Hyperlink"/>
              </w:rPr>
              <w:t>partners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_Toc238040994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922BDFC" w14:textId="04A0F836" w:rsidR="00023E88" w:rsidRDefault="00023E88">
          <w:pPr>
            <w:pStyle w:val="TOC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hyperlink w:anchor="_Toc238040995" w:history="1">
            <w:r w:rsidRPr="009717B7">
              <w:rPr>
                <w:rStyle w:val="Hyperlink"/>
              </w:rPr>
              <w:t>E.</w:t>
            </w:r>
            <w:r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Pr="009717B7">
              <w:rPr>
                <w:rStyle w:val="Hyperlink"/>
              </w:rPr>
              <w:t>Evaluatie algemeen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_Toc238040995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4DF4FD4" w14:textId="09FB78BB" w:rsidR="00023E88" w:rsidRDefault="00023E88">
          <w:pPr>
            <w:pStyle w:val="TOC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hyperlink w:anchor="_Toc238040996" w:history="1">
            <w:r w:rsidRPr="009717B7">
              <w:rPr>
                <w:rStyle w:val="Hyperlink"/>
              </w:rPr>
              <w:t>F.</w:t>
            </w:r>
            <w:r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Pr="009717B7">
              <w:rPr>
                <w:rStyle w:val="Hyperlink"/>
              </w:rPr>
              <w:t>Financieel overzicht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_Toc238040996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98FF00B" w14:textId="26064558" w:rsidR="0023139B" w:rsidRDefault="0023139B">
          <w:r>
            <w:rPr>
              <w:b/>
              <w:bCs/>
              <w:lang w:val="nl-NL"/>
            </w:rPr>
            <w:fldChar w:fldCharType="end"/>
          </w:r>
        </w:p>
      </w:sdtContent>
    </w:sdt>
    <w:p w14:paraId="4402A449" w14:textId="77777777" w:rsidR="009D69F7" w:rsidRDefault="009D69F7">
      <w:pPr>
        <w:spacing w:after="160" w:line="259" w:lineRule="auto"/>
        <w:jc w:val="left"/>
      </w:pPr>
    </w:p>
    <w:p w14:paraId="5BBF143C" w14:textId="77777777" w:rsidR="009D69F7" w:rsidRDefault="009D69F7">
      <w:pPr>
        <w:spacing w:after="160" w:line="259" w:lineRule="auto"/>
        <w:jc w:val="left"/>
      </w:pPr>
    </w:p>
    <w:p w14:paraId="4B4F9169" w14:textId="77777777" w:rsidR="009D69F7" w:rsidRDefault="009D69F7">
      <w:pPr>
        <w:spacing w:after="160" w:line="259" w:lineRule="auto"/>
        <w:jc w:val="left"/>
      </w:pPr>
    </w:p>
    <w:p w14:paraId="3E44B816" w14:textId="0B9228DC" w:rsidR="009D69F7" w:rsidRDefault="009D69F7" w:rsidP="009D69F7">
      <w:pPr>
        <w:pStyle w:val="Heading1"/>
      </w:pPr>
      <w:bookmarkStart w:id="0" w:name="_Toc238040991"/>
      <w:r>
        <w:t>Gegevens project</w:t>
      </w:r>
      <w:bookmarkEnd w:id="0"/>
    </w:p>
    <w:p w14:paraId="320205D0" w14:textId="77777777" w:rsidR="00AD704C" w:rsidRPr="0023139B" w:rsidRDefault="00AD704C" w:rsidP="0023139B">
      <w:pPr>
        <w:spacing w:before="0" w:after="160" w:line="259" w:lineRule="auto"/>
        <w:jc w:val="left"/>
        <w:rPr>
          <w:rFonts w:cs="Calibri"/>
          <w:b/>
          <w:bCs/>
        </w:rPr>
      </w:pPr>
      <w:r w:rsidRPr="0023139B">
        <w:rPr>
          <w:rFonts w:cs="Calibri"/>
          <w:b/>
          <w:bCs/>
        </w:rPr>
        <w:t>Projectnaam:</w:t>
      </w:r>
    </w:p>
    <w:p w14:paraId="12A5CB64" w14:textId="77777777" w:rsidR="00AD704C" w:rsidRPr="0023139B" w:rsidRDefault="00AD704C" w:rsidP="0023139B">
      <w:pPr>
        <w:spacing w:before="0" w:after="160" w:line="259" w:lineRule="auto"/>
        <w:jc w:val="left"/>
        <w:rPr>
          <w:rFonts w:cs="Calibri"/>
          <w:b/>
          <w:bCs/>
        </w:rPr>
      </w:pPr>
      <w:r w:rsidRPr="0023139B">
        <w:rPr>
          <w:rFonts w:cs="Calibri"/>
          <w:b/>
          <w:bCs/>
        </w:rPr>
        <w:t>Organisatie:</w:t>
      </w:r>
    </w:p>
    <w:p w14:paraId="7D787219" w14:textId="77777777" w:rsidR="00AD704C" w:rsidRPr="0023139B" w:rsidRDefault="00AD704C" w:rsidP="0023139B">
      <w:pPr>
        <w:spacing w:before="0" w:after="160" w:line="259" w:lineRule="auto"/>
        <w:jc w:val="left"/>
        <w:rPr>
          <w:rFonts w:cs="Calibri"/>
          <w:b/>
          <w:bCs/>
        </w:rPr>
      </w:pPr>
      <w:r w:rsidRPr="0023139B">
        <w:rPr>
          <w:rFonts w:cs="Calibri"/>
          <w:b/>
          <w:bCs/>
        </w:rPr>
        <w:t>Contactpersoon:</w:t>
      </w:r>
    </w:p>
    <w:p w14:paraId="10BE20D2" w14:textId="77777777" w:rsidR="00AD704C" w:rsidRPr="0023139B" w:rsidRDefault="00AD704C" w:rsidP="0023139B">
      <w:pPr>
        <w:spacing w:before="0" w:after="160" w:line="259" w:lineRule="auto"/>
        <w:jc w:val="left"/>
        <w:rPr>
          <w:rFonts w:cs="Calibri"/>
          <w:b/>
          <w:bCs/>
        </w:rPr>
      </w:pPr>
      <w:r w:rsidRPr="0023139B">
        <w:rPr>
          <w:rFonts w:cs="Calibri"/>
          <w:b/>
          <w:bCs/>
        </w:rPr>
        <w:t>Periode van uitvoering:</w:t>
      </w:r>
    </w:p>
    <w:p w14:paraId="4FFD0AE5" w14:textId="77777777" w:rsidR="009D69F7" w:rsidRDefault="009D69F7" w:rsidP="009D69F7"/>
    <w:p w14:paraId="3C2507DE" w14:textId="39C94D85" w:rsidR="009D69F7" w:rsidRDefault="009D69F7" w:rsidP="009D69F7">
      <w:pPr>
        <w:pStyle w:val="Heading1"/>
      </w:pPr>
      <w:bookmarkStart w:id="1" w:name="_Toc238040992"/>
      <w:r>
        <w:t>Verloop van het project</w:t>
      </w:r>
      <w:bookmarkEnd w:id="1"/>
    </w:p>
    <w:p w14:paraId="649F6986" w14:textId="77777777" w:rsidR="00253D87" w:rsidRPr="00BA4A83" w:rsidRDefault="00253D87" w:rsidP="00253D87">
      <w:pPr>
        <w:rPr>
          <w:rFonts w:cs="Calibri"/>
          <w:b/>
          <w:bCs/>
        </w:rPr>
      </w:pPr>
      <w:r w:rsidRPr="00BA4A83">
        <w:rPr>
          <w:rFonts w:cs="Calibri"/>
          <w:b/>
          <w:bCs/>
        </w:rPr>
        <w:t>Werd het project uitgevoerd zoals gepland?</w:t>
      </w:r>
    </w:p>
    <w:p w14:paraId="52A01DB5" w14:textId="77777777" w:rsidR="00253D87" w:rsidRPr="00BA4A83" w:rsidRDefault="00253D87" w:rsidP="00253D87">
      <w:pPr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Ja</w:t>
      </w:r>
    </w:p>
    <w:p w14:paraId="63A09566" w14:textId="77777777" w:rsidR="00253D87" w:rsidRPr="00BA4A83" w:rsidRDefault="00253D87" w:rsidP="00253D87">
      <w:pPr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Gedeeltelijk</w:t>
      </w:r>
    </w:p>
    <w:p w14:paraId="2290526F" w14:textId="77777777" w:rsidR="00253D87" w:rsidRPr="00BA4A83" w:rsidRDefault="00253D87" w:rsidP="00253D87">
      <w:pPr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Nee</w:t>
      </w:r>
    </w:p>
    <w:p w14:paraId="15B720C7" w14:textId="77777777" w:rsidR="00253D87" w:rsidRDefault="00253D87" w:rsidP="00253D87">
      <w:pPr>
        <w:rPr>
          <w:rFonts w:cs="Calibri"/>
        </w:rPr>
      </w:pPr>
      <w:r>
        <w:rPr>
          <w:rFonts w:cs="Calibri"/>
        </w:rPr>
        <w:t>Licht je antwoord toe:</w:t>
      </w:r>
    </w:p>
    <w:p w14:paraId="2D712B77" w14:textId="77777777" w:rsidR="00253D87" w:rsidRPr="00BA4A83" w:rsidRDefault="00253D87" w:rsidP="00253D87">
      <w:pPr>
        <w:rPr>
          <w:rFonts w:cs="Calibri"/>
        </w:rPr>
      </w:pPr>
    </w:p>
    <w:p w14:paraId="699D3E68" w14:textId="77777777" w:rsidR="00253D87" w:rsidRPr="00BA4A83" w:rsidRDefault="00253D87" w:rsidP="00253D87">
      <w:pPr>
        <w:rPr>
          <w:rFonts w:cs="Calibri"/>
          <w:b/>
          <w:bCs/>
        </w:rPr>
      </w:pPr>
      <w:r w:rsidRPr="00BA4A83">
        <w:rPr>
          <w:rFonts w:cs="Calibri"/>
          <w:b/>
          <w:bCs/>
        </w:rPr>
        <w:t xml:space="preserve">Wat </w:t>
      </w:r>
      <w:r>
        <w:rPr>
          <w:rFonts w:cs="Calibri"/>
          <w:b/>
          <w:bCs/>
        </w:rPr>
        <w:t>was de impact van</w:t>
      </w:r>
      <w:r w:rsidRPr="00BA4A83">
        <w:rPr>
          <w:rFonts w:cs="Calibri"/>
          <w:b/>
          <w:bCs/>
        </w:rPr>
        <w:t xml:space="preserve"> het project </w:t>
      </w:r>
      <w:r>
        <w:rPr>
          <w:rFonts w:cs="Calibri"/>
          <w:b/>
          <w:bCs/>
        </w:rPr>
        <w:t>op</w:t>
      </w:r>
      <w:r w:rsidRPr="00BA4A83">
        <w:rPr>
          <w:rFonts w:cs="Calibri"/>
          <w:b/>
          <w:bCs/>
        </w:rPr>
        <w:t xml:space="preserve"> de kinderen en jongeren?</w:t>
      </w:r>
    </w:p>
    <w:p w14:paraId="5070153D" w14:textId="77777777" w:rsidR="00253D87" w:rsidRPr="002E1C57" w:rsidRDefault="00253D87" w:rsidP="00253D87">
      <w:pPr>
        <w:rPr>
          <w:rFonts w:cs="Calibri"/>
          <w:i/>
          <w:iCs/>
        </w:rPr>
      </w:pPr>
      <w:r w:rsidRPr="002E1C57">
        <w:rPr>
          <w:rFonts w:cs="Calibri"/>
          <w:i/>
          <w:iCs/>
        </w:rPr>
        <w:t>Beschrijf de belangrijkste resultaten of effecten.</w:t>
      </w:r>
    </w:p>
    <w:p w14:paraId="3726E073" w14:textId="77777777" w:rsidR="009D69F7" w:rsidRDefault="009D69F7" w:rsidP="009D69F7"/>
    <w:p w14:paraId="703FB8C2" w14:textId="6804EC02" w:rsidR="009D69F7" w:rsidRDefault="009D69F7" w:rsidP="009D69F7">
      <w:pPr>
        <w:pStyle w:val="Heading1"/>
      </w:pPr>
      <w:bookmarkStart w:id="2" w:name="_Toc238040993"/>
      <w:r>
        <w:t>Doelgroep</w:t>
      </w:r>
      <w:bookmarkEnd w:id="2"/>
    </w:p>
    <w:p w14:paraId="3BD509F7" w14:textId="77777777" w:rsidR="00AF34AA" w:rsidRPr="00BA4A83" w:rsidRDefault="00AF34AA" w:rsidP="00AF34AA">
      <w:pPr>
        <w:rPr>
          <w:rFonts w:cs="Calibri"/>
          <w:b/>
          <w:bCs/>
        </w:rPr>
      </w:pPr>
      <w:r w:rsidRPr="00BA4A83">
        <w:rPr>
          <w:rFonts w:cs="Calibri"/>
          <w:b/>
          <w:bCs/>
        </w:rPr>
        <w:t>Heb je de beoogde doelgroep bereikt?</w:t>
      </w:r>
    </w:p>
    <w:p w14:paraId="76EC2304" w14:textId="77777777" w:rsidR="00AF34AA" w:rsidRPr="00BA4A83" w:rsidRDefault="00AF34AA" w:rsidP="00AF34AA">
      <w:pPr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Ja</w:t>
      </w:r>
    </w:p>
    <w:p w14:paraId="5C084BEF" w14:textId="77777777" w:rsidR="00AF34AA" w:rsidRPr="00BA4A83" w:rsidRDefault="00AF34AA" w:rsidP="00AF34AA">
      <w:pPr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Nee</w:t>
      </w:r>
    </w:p>
    <w:p w14:paraId="4555F6DA" w14:textId="77777777" w:rsidR="00AF34AA" w:rsidRDefault="00AF34AA" w:rsidP="00AF34AA">
      <w:pPr>
        <w:rPr>
          <w:rFonts w:cs="Calibri"/>
        </w:rPr>
      </w:pPr>
      <w:r>
        <w:rPr>
          <w:rFonts w:cs="Calibri"/>
        </w:rPr>
        <w:t>Licht je antwoord toe:</w:t>
      </w:r>
    </w:p>
    <w:p w14:paraId="0DEBD9AC" w14:textId="77777777" w:rsidR="00AF34AA" w:rsidRDefault="00AF34AA" w:rsidP="00AF34AA">
      <w:pPr>
        <w:rPr>
          <w:rFonts w:cs="Calibri"/>
          <w:b/>
          <w:bCs/>
        </w:rPr>
      </w:pPr>
    </w:p>
    <w:p w14:paraId="2C0A521C" w14:textId="77777777" w:rsidR="00AF34AA" w:rsidRDefault="00AF34AA" w:rsidP="00AF34AA">
      <w:pPr>
        <w:rPr>
          <w:rFonts w:cs="Calibri"/>
          <w:b/>
          <w:bCs/>
        </w:rPr>
      </w:pPr>
      <w:r>
        <w:rPr>
          <w:rFonts w:cs="Calibri"/>
          <w:b/>
          <w:bCs/>
        </w:rPr>
        <w:t>Hoeveel deelnemers heb je bereikt?</w:t>
      </w:r>
    </w:p>
    <w:p w14:paraId="28481AD6" w14:textId="77777777" w:rsidR="00A01F3E" w:rsidRDefault="00A01F3E" w:rsidP="00AF34AA">
      <w:pPr>
        <w:rPr>
          <w:rFonts w:cs="Calibri"/>
          <w:b/>
          <w:bCs/>
        </w:rPr>
      </w:pPr>
    </w:p>
    <w:p w14:paraId="22FCBF9C" w14:textId="77777777" w:rsidR="00A01F3E" w:rsidRDefault="00A01F3E" w:rsidP="00A01F3E">
      <w:pPr>
        <w:numPr>
          <w:ilvl w:val="0"/>
          <w:numId w:val="21"/>
        </w:numPr>
        <w:spacing w:before="0" w:after="160" w:line="259" w:lineRule="auto"/>
        <w:jc w:val="left"/>
        <w:rPr>
          <w:rFonts w:cs="Calibri"/>
        </w:rPr>
      </w:pPr>
      <w:r>
        <w:rPr>
          <w:rFonts w:cs="Calibri"/>
        </w:rPr>
        <w:t>V</w:t>
      </w:r>
      <w:r w:rsidR="00AF34AA" w:rsidRPr="00A01F3E">
        <w:rPr>
          <w:rFonts w:cs="Calibri"/>
        </w:rPr>
        <w:t>erwacht aantal deelnemers:</w:t>
      </w:r>
    </w:p>
    <w:p w14:paraId="554F896E" w14:textId="77777777" w:rsidR="00AF34AA" w:rsidRPr="00A01F3E" w:rsidRDefault="00AF34AA" w:rsidP="00A01F3E">
      <w:pPr>
        <w:numPr>
          <w:ilvl w:val="0"/>
          <w:numId w:val="21"/>
        </w:numPr>
        <w:spacing w:before="0" w:after="160" w:line="259" w:lineRule="auto"/>
        <w:jc w:val="left"/>
        <w:rPr>
          <w:rFonts w:cs="Calibri"/>
        </w:rPr>
      </w:pPr>
      <w:r w:rsidRPr="00A01F3E">
        <w:rPr>
          <w:rFonts w:cs="Calibri"/>
        </w:rPr>
        <w:t>Werkelijk aantal deelnemers:</w:t>
      </w:r>
    </w:p>
    <w:p w14:paraId="67581EEB" w14:textId="77777777" w:rsidR="00AF34AA" w:rsidRPr="00F92683" w:rsidRDefault="00AF34AA" w:rsidP="00AF34AA">
      <w:pPr>
        <w:rPr>
          <w:rFonts w:cs="Calibri"/>
        </w:rPr>
      </w:pPr>
      <w:r w:rsidRPr="00F92683">
        <w:rPr>
          <w:rFonts w:cs="Calibri"/>
        </w:rPr>
        <w:t>Licht je antwoord toe:</w:t>
      </w:r>
    </w:p>
    <w:p w14:paraId="3AA71508" w14:textId="77777777" w:rsidR="00AF34AA" w:rsidRPr="00BA4A83" w:rsidRDefault="00AF34AA" w:rsidP="00AF34AA">
      <w:pPr>
        <w:rPr>
          <w:rFonts w:cs="Calibri"/>
        </w:rPr>
      </w:pPr>
    </w:p>
    <w:p w14:paraId="4EBF51A3" w14:textId="77777777" w:rsidR="00FC14D1" w:rsidRPr="00BA4A83" w:rsidRDefault="00FC14D1" w:rsidP="00FC14D1">
      <w:pPr>
        <w:rPr>
          <w:rFonts w:cs="Calibri"/>
          <w:b/>
          <w:bCs/>
        </w:rPr>
      </w:pPr>
      <w:r w:rsidRPr="00BA4A83">
        <w:rPr>
          <w:rFonts w:cs="Calibri"/>
          <w:b/>
          <w:bCs/>
        </w:rPr>
        <w:t>Werden kwetsbare kinderen en jongeren bereikt of ondersteund?</w:t>
      </w:r>
    </w:p>
    <w:p w14:paraId="1CABB39B" w14:textId="77777777" w:rsidR="00FC14D1" w:rsidRPr="00BA4A83" w:rsidRDefault="00FC14D1" w:rsidP="00FC14D1">
      <w:pPr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Ja</w:t>
      </w:r>
    </w:p>
    <w:p w14:paraId="02160F8A" w14:textId="77777777" w:rsidR="00FC14D1" w:rsidRPr="00BA4A83" w:rsidRDefault="00FC14D1" w:rsidP="00FC14D1">
      <w:pPr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Gedeeltelijk</w:t>
      </w:r>
    </w:p>
    <w:p w14:paraId="235EC686" w14:textId="77777777" w:rsidR="00FC14D1" w:rsidRPr="00BA4A83" w:rsidRDefault="00FC14D1" w:rsidP="00FC14D1">
      <w:pPr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Nee</w:t>
      </w:r>
    </w:p>
    <w:p w14:paraId="05F2CEAA" w14:textId="77777777" w:rsidR="00FC14D1" w:rsidRDefault="00FC14D1" w:rsidP="00FC14D1">
      <w:pPr>
        <w:rPr>
          <w:rFonts w:cs="Calibri"/>
        </w:rPr>
      </w:pPr>
      <w:r>
        <w:rPr>
          <w:rFonts w:cs="Calibri"/>
        </w:rPr>
        <w:t>Licht je antwoord toe:</w:t>
      </w:r>
    </w:p>
    <w:p w14:paraId="4EEEFAEA" w14:textId="77777777" w:rsidR="00FC14D1" w:rsidRDefault="00FC14D1" w:rsidP="00FC14D1">
      <w:pPr>
        <w:rPr>
          <w:rFonts w:cs="Calibri"/>
        </w:rPr>
      </w:pPr>
    </w:p>
    <w:p w14:paraId="411CD4D3" w14:textId="77777777" w:rsidR="00FC14D1" w:rsidRPr="0029187F" w:rsidRDefault="00FC14D1" w:rsidP="00FC14D1">
      <w:pPr>
        <w:rPr>
          <w:rFonts w:cs="Calibri"/>
          <w:b/>
          <w:bCs/>
        </w:rPr>
      </w:pPr>
      <w:r w:rsidRPr="0029187F">
        <w:rPr>
          <w:rFonts w:cs="Calibri"/>
          <w:b/>
          <w:bCs/>
        </w:rPr>
        <w:t>Heb je extra acties ondernomen om deze doelgroep te bereiken?</w:t>
      </w:r>
    </w:p>
    <w:p w14:paraId="31F4E066" w14:textId="77777777" w:rsidR="009D69F7" w:rsidRDefault="009D69F7" w:rsidP="009D69F7"/>
    <w:p w14:paraId="3EEA1610" w14:textId="77777777" w:rsidR="009D69F7" w:rsidRDefault="009D69F7" w:rsidP="009D69F7"/>
    <w:p w14:paraId="2EC4E074" w14:textId="5AB1E373" w:rsidR="009D69F7" w:rsidRDefault="009D69F7" w:rsidP="009D69F7">
      <w:pPr>
        <w:pStyle w:val="Heading1"/>
      </w:pPr>
      <w:bookmarkStart w:id="3" w:name="_Toc238040994"/>
      <w:r>
        <w:t>partners</w:t>
      </w:r>
      <w:bookmarkEnd w:id="3"/>
    </w:p>
    <w:p w14:paraId="32C0106F" w14:textId="77777777" w:rsidR="00C048C2" w:rsidRPr="00BA4A83" w:rsidRDefault="00C048C2" w:rsidP="00C048C2">
      <w:pPr>
        <w:rPr>
          <w:rFonts w:cs="Calibri"/>
          <w:b/>
          <w:bCs/>
        </w:rPr>
      </w:pPr>
      <w:r w:rsidRPr="00BA4A83">
        <w:rPr>
          <w:rFonts w:cs="Calibri"/>
          <w:b/>
          <w:bCs/>
        </w:rPr>
        <w:t>Hoe verliep de samenwerking met de partners?</w:t>
      </w:r>
      <w:r>
        <w:rPr>
          <w:rFonts w:cs="Calibri"/>
          <w:b/>
          <w:bCs/>
        </w:rPr>
        <w:t xml:space="preserve"> Wie nam welke rol op?</w:t>
      </w:r>
    </w:p>
    <w:p w14:paraId="24249EFE" w14:textId="77777777" w:rsidR="009D69F7" w:rsidRDefault="009D69F7" w:rsidP="009D69F7"/>
    <w:p w14:paraId="58261EB1" w14:textId="6BC7BF60" w:rsidR="009D69F7" w:rsidRDefault="009D69F7" w:rsidP="009D69F7">
      <w:pPr>
        <w:pStyle w:val="Heading1"/>
      </w:pPr>
      <w:bookmarkStart w:id="4" w:name="_Toc238040995"/>
      <w:r>
        <w:t>Evaluatie algemeen</w:t>
      </w:r>
      <w:bookmarkEnd w:id="4"/>
    </w:p>
    <w:p w14:paraId="30EDDB59" w14:textId="77777777" w:rsidR="008E54B7" w:rsidRDefault="00767BA9" w:rsidP="008E54B7">
      <w:pPr>
        <w:rPr>
          <w:rFonts w:cs="Calibri"/>
          <w:b/>
          <w:bCs/>
        </w:rPr>
      </w:pPr>
      <w:r w:rsidRPr="00BA4A83">
        <w:rPr>
          <w:rFonts w:cs="Calibri"/>
          <w:b/>
          <w:bCs/>
        </w:rPr>
        <w:t>Wat heb je geleerd uit dit project?</w:t>
      </w:r>
    </w:p>
    <w:p w14:paraId="0F1132A1" w14:textId="77777777" w:rsidR="00E13AD1" w:rsidRDefault="00E13AD1" w:rsidP="008E54B7">
      <w:pPr>
        <w:rPr>
          <w:rFonts w:cs="Calibri"/>
          <w:b/>
          <w:bCs/>
        </w:rPr>
      </w:pPr>
    </w:p>
    <w:p w14:paraId="3004B150" w14:textId="77777777" w:rsidR="008E54B7" w:rsidRDefault="00767BA9" w:rsidP="008E54B7">
      <w:pPr>
        <w:rPr>
          <w:rFonts w:cs="Calibri"/>
          <w:b/>
          <w:bCs/>
        </w:rPr>
      </w:pPr>
      <w:r w:rsidRPr="008E54B7">
        <w:rPr>
          <w:rFonts w:cs="Calibri"/>
          <w:b/>
          <w:bCs/>
        </w:rPr>
        <w:t>Wat liep goed?</w:t>
      </w:r>
    </w:p>
    <w:p w14:paraId="4F949D9C" w14:textId="77777777" w:rsidR="00E13AD1" w:rsidRDefault="00E13AD1" w:rsidP="008E54B7">
      <w:pPr>
        <w:rPr>
          <w:rFonts w:cs="Calibri"/>
          <w:b/>
          <w:bCs/>
        </w:rPr>
      </w:pPr>
    </w:p>
    <w:p w14:paraId="3F130495" w14:textId="77777777" w:rsidR="00767BA9" w:rsidRPr="008E54B7" w:rsidRDefault="00767BA9" w:rsidP="008E54B7">
      <w:pPr>
        <w:rPr>
          <w:rFonts w:cs="Calibri"/>
          <w:b/>
          <w:bCs/>
        </w:rPr>
      </w:pPr>
      <w:r w:rsidRPr="008E54B7">
        <w:rPr>
          <w:rFonts w:cs="Calibri"/>
          <w:b/>
          <w:bCs/>
        </w:rPr>
        <w:t>Wat zou je een volgende keer anders aanpakken?</w:t>
      </w:r>
    </w:p>
    <w:p w14:paraId="7F0A75CC" w14:textId="77777777" w:rsidR="009D69F7" w:rsidRDefault="009D69F7" w:rsidP="009D69F7"/>
    <w:p w14:paraId="5172619C" w14:textId="6B44AF29" w:rsidR="009D69F7" w:rsidRDefault="009D69F7" w:rsidP="009D69F7">
      <w:pPr>
        <w:pStyle w:val="Heading1"/>
      </w:pPr>
      <w:bookmarkStart w:id="5" w:name="_Toc238040996"/>
      <w:r>
        <w:t>Financieel overzicht</w:t>
      </w:r>
      <w:bookmarkEnd w:id="5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9"/>
        <w:gridCol w:w="2336"/>
        <w:gridCol w:w="2835"/>
      </w:tblGrid>
      <w:tr w:rsidR="00425AA6" w:rsidRPr="00BA4A83" w14:paraId="0E159600" w14:textId="77777777">
        <w:trPr>
          <w:tblCellSpacing w:w="15" w:type="dxa"/>
        </w:trPr>
        <w:tc>
          <w:tcPr>
            <w:tcW w:w="27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F460F11" w14:textId="77777777" w:rsidR="00425AA6" w:rsidRPr="00BA4A83" w:rsidRDefault="00425AA6">
            <w:pPr>
              <w:rPr>
                <w:rFonts w:cs="Calibri"/>
                <w:b/>
                <w:bCs/>
              </w:rPr>
            </w:pPr>
            <w:r w:rsidRPr="00BA4A83">
              <w:rPr>
                <w:rFonts w:cs="Calibri"/>
                <w:b/>
                <w:bCs/>
              </w:rPr>
              <w:t>Uitgaven</w:t>
            </w:r>
          </w:p>
        </w:tc>
        <w:tc>
          <w:tcPr>
            <w:tcW w:w="2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0DBCB773" w14:textId="77777777" w:rsidR="00425AA6" w:rsidRPr="00BA4A83" w:rsidRDefault="00425AA6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Aangevraagd bedrag (€)</w:t>
            </w: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BD67A11" w14:textId="77777777" w:rsidR="00425AA6" w:rsidRPr="00BA4A83" w:rsidRDefault="00425AA6">
            <w:pPr>
              <w:rPr>
                <w:rFonts w:cs="Calibri"/>
                <w:b/>
                <w:bCs/>
              </w:rPr>
            </w:pPr>
            <w:r w:rsidRPr="00BA4A83">
              <w:rPr>
                <w:rFonts w:cs="Calibri"/>
                <w:b/>
                <w:bCs/>
              </w:rPr>
              <w:t>Werkelijke kost</w:t>
            </w:r>
            <w:r>
              <w:rPr>
                <w:rFonts w:cs="Calibri"/>
                <w:b/>
                <w:bCs/>
              </w:rPr>
              <w:t xml:space="preserve"> (€)</w:t>
            </w:r>
          </w:p>
        </w:tc>
      </w:tr>
      <w:tr w:rsidR="00425AA6" w:rsidRPr="00BA4A83" w14:paraId="7E5E144E" w14:textId="77777777">
        <w:trPr>
          <w:tblCellSpacing w:w="15" w:type="dxa"/>
        </w:trPr>
        <w:tc>
          <w:tcPr>
            <w:tcW w:w="27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283DD6" w14:textId="77777777" w:rsidR="00425AA6" w:rsidRPr="00BA4A83" w:rsidRDefault="00425AA6">
            <w:pPr>
              <w:rPr>
                <w:rFonts w:cs="Calibri"/>
              </w:rPr>
            </w:pPr>
            <w:r w:rsidRPr="00BA4A83">
              <w:rPr>
                <w:rFonts w:cs="Calibri"/>
              </w:rPr>
              <w:t>Personeel / begeleiding</w:t>
            </w:r>
          </w:p>
        </w:tc>
        <w:tc>
          <w:tcPr>
            <w:tcW w:w="2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BD931A7" w14:textId="77777777" w:rsidR="00425AA6" w:rsidRPr="00BA4A83" w:rsidRDefault="00425AA6">
            <w:pPr>
              <w:rPr>
                <w:rFonts w:cs="Calibri"/>
              </w:rPr>
            </w:pP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52B7B3" w14:textId="77777777" w:rsidR="00425AA6" w:rsidRPr="00BA4A83" w:rsidRDefault="00425AA6">
            <w:pPr>
              <w:rPr>
                <w:rFonts w:cs="Calibri"/>
              </w:rPr>
            </w:pPr>
          </w:p>
        </w:tc>
      </w:tr>
      <w:tr w:rsidR="00425AA6" w:rsidRPr="00BA4A83" w14:paraId="144AE365" w14:textId="77777777">
        <w:trPr>
          <w:tblCellSpacing w:w="15" w:type="dxa"/>
        </w:trPr>
        <w:tc>
          <w:tcPr>
            <w:tcW w:w="27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3E0312" w14:textId="77777777" w:rsidR="00425AA6" w:rsidRPr="00BA4A83" w:rsidRDefault="00425AA6">
            <w:pPr>
              <w:rPr>
                <w:rFonts w:cs="Calibri"/>
              </w:rPr>
            </w:pPr>
            <w:r w:rsidRPr="00BA4A83">
              <w:rPr>
                <w:rFonts w:cs="Calibri"/>
              </w:rPr>
              <w:t>Materiaal</w:t>
            </w:r>
          </w:p>
        </w:tc>
        <w:tc>
          <w:tcPr>
            <w:tcW w:w="2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808CACB" w14:textId="77777777" w:rsidR="00425AA6" w:rsidRPr="00BA4A83" w:rsidRDefault="00425AA6">
            <w:pPr>
              <w:rPr>
                <w:rFonts w:cs="Calibri"/>
              </w:rPr>
            </w:pP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588DF6" w14:textId="77777777" w:rsidR="00425AA6" w:rsidRPr="00BA4A83" w:rsidRDefault="00425AA6">
            <w:pPr>
              <w:rPr>
                <w:rFonts w:cs="Calibri"/>
              </w:rPr>
            </w:pPr>
          </w:p>
        </w:tc>
      </w:tr>
      <w:tr w:rsidR="00425AA6" w:rsidRPr="00BA4A83" w14:paraId="03D7E0E0" w14:textId="77777777">
        <w:trPr>
          <w:tblCellSpacing w:w="15" w:type="dxa"/>
        </w:trPr>
        <w:tc>
          <w:tcPr>
            <w:tcW w:w="27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02690B" w14:textId="77777777" w:rsidR="00425AA6" w:rsidRPr="00BA4A83" w:rsidRDefault="00425AA6">
            <w:pPr>
              <w:rPr>
                <w:rFonts w:cs="Calibri"/>
              </w:rPr>
            </w:pPr>
            <w:r w:rsidRPr="00BA4A83">
              <w:rPr>
                <w:rFonts w:cs="Calibri"/>
              </w:rPr>
              <w:t>Activiteiten / werking</w:t>
            </w:r>
          </w:p>
        </w:tc>
        <w:tc>
          <w:tcPr>
            <w:tcW w:w="2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F848C2F" w14:textId="77777777" w:rsidR="00425AA6" w:rsidRPr="00BA4A83" w:rsidRDefault="00425AA6">
            <w:pPr>
              <w:rPr>
                <w:rFonts w:cs="Calibri"/>
              </w:rPr>
            </w:pP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02C1F7" w14:textId="77777777" w:rsidR="00425AA6" w:rsidRPr="00BA4A83" w:rsidRDefault="00425AA6">
            <w:pPr>
              <w:rPr>
                <w:rFonts w:cs="Calibri"/>
              </w:rPr>
            </w:pPr>
          </w:p>
        </w:tc>
      </w:tr>
      <w:tr w:rsidR="00425AA6" w:rsidRPr="00BA4A83" w14:paraId="13380E55" w14:textId="77777777">
        <w:trPr>
          <w:tblCellSpacing w:w="15" w:type="dxa"/>
        </w:trPr>
        <w:tc>
          <w:tcPr>
            <w:tcW w:w="27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DA9113" w14:textId="77777777" w:rsidR="00425AA6" w:rsidRPr="00BA4A83" w:rsidRDefault="00425AA6">
            <w:pPr>
              <w:rPr>
                <w:rFonts w:cs="Calibri"/>
              </w:rPr>
            </w:pPr>
            <w:r w:rsidRPr="00BA4A83">
              <w:rPr>
                <w:rFonts w:cs="Calibri"/>
              </w:rPr>
              <w:t>Communicatie</w:t>
            </w:r>
          </w:p>
        </w:tc>
        <w:tc>
          <w:tcPr>
            <w:tcW w:w="2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AFC3302" w14:textId="77777777" w:rsidR="00425AA6" w:rsidRPr="00BA4A83" w:rsidRDefault="00425AA6">
            <w:pPr>
              <w:rPr>
                <w:rFonts w:cs="Calibri"/>
              </w:rPr>
            </w:pP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3DBAE8" w14:textId="77777777" w:rsidR="00425AA6" w:rsidRPr="00BA4A83" w:rsidRDefault="00425AA6">
            <w:pPr>
              <w:rPr>
                <w:rFonts w:cs="Calibri"/>
              </w:rPr>
            </w:pPr>
          </w:p>
        </w:tc>
      </w:tr>
      <w:tr w:rsidR="00425AA6" w:rsidRPr="00BA4A83" w14:paraId="3A94A597" w14:textId="77777777">
        <w:trPr>
          <w:tblCellSpacing w:w="15" w:type="dxa"/>
        </w:trPr>
        <w:tc>
          <w:tcPr>
            <w:tcW w:w="27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8A8142" w14:textId="77777777" w:rsidR="00425AA6" w:rsidRPr="00BA4A83" w:rsidRDefault="00425AA6">
            <w:pPr>
              <w:rPr>
                <w:rFonts w:cs="Calibri"/>
              </w:rPr>
            </w:pPr>
            <w:r w:rsidRPr="00BA4A83">
              <w:rPr>
                <w:rFonts w:cs="Calibri"/>
              </w:rPr>
              <w:t>Vervoer</w:t>
            </w:r>
          </w:p>
        </w:tc>
        <w:tc>
          <w:tcPr>
            <w:tcW w:w="2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48DAB87" w14:textId="77777777" w:rsidR="00425AA6" w:rsidRPr="00BA4A83" w:rsidRDefault="00425AA6">
            <w:pPr>
              <w:rPr>
                <w:rFonts w:cs="Calibri"/>
              </w:rPr>
            </w:pP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FA18C1" w14:textId="77777777" w:rsidR="00425AA6" w:rsidRPr="00BA4A83" w:rsidRDefault="00425AA6">
            <w:pPr>
              <w:rPr>
                <w:rFonts w:cs="Calibri"/>
              </w:rPr>
            </w:pPr>
          </w:p>
        </w:tc>
      </w:tr>
      <w:tr w:rsidR="00425AA6" w:rsidRPr="00BA4A83" w14:paraId="7D1F18D6" w14:textId="77777777">
        <w:trPr>
          <w:tblCellSpacing w:w="15" w:type="dxa"/>
        </w:trPr>
        <w:tc>
          <w:tcPr>
            <w:tcW w:w="27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A166E5" w14:textId="77777777" w:rsidR="00425AA6" w:rsidRPr="00BA4A83" w:rsidRDefault="00425AA6">
            <w:pPr>
              <w:rPr>
                <w:rFonts w:cs="Calibri"/>
              </w:rPr>
            </w:pPr>
            <w:r w:rsidRPr="00BA4A83">
              <w:rPr>
                <w:rFonts w:cs="Calibri"/>
              </w:rPr>
              <w:t>Andere</w:t>
            </w:r>
          </w:p>
        </w:tc>
        <w:tc>
          <w:tcPr>
            <w:tcW w:w="2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1F5659E" w14:textId="77777777" w:rsidR="00425AA6" w:rsidRPr="00BA4A83" w:rsidRDefault="00425AA6">
            <w:pPr>
              <w:rPr>
                <w:rFonts w:cs="Calibri"/>
              </w:rPr>
            </w:pP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480CC8" w14:textId="77777777" w:rsidR="00425AA6" w:rsidRPr="00BA4A83" w:rsidRDefault="00425AA6">
            <w:pPr>
              <w:rPr>
                <w:rFonts w:cs="Calibri"/>
              </w:rPr>
            </w:pPr>
          </w:p>
        </w:tc>
      </w:tr>
      <w:tr w:rsidR="00425AA6" w:rsidRPr="00BA4A83" w14:paraId="3C91A5A2" w14:textId="77777777">
        <w:trPr>
          <w:tblCellSpacing w:w="15" w:type="dxa"/>
        </w:trPr>
        <w:tc>
          <w:tcPr>
            <w:tcW w:w="27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D08D52F" w14:textId="77777777" w:rsidR="00425AA6" w:rsidRPr="00BA4A83" w:rsidRDefault="00425AA6">
            <w:pPr>
              <w:rPr>
                <w:rFonts w:cs="Calibri"/>
                <w:b/>
                <w:bCs/>
              </w:rPr>
            </w:pPr>
            <w:r w:rsidRPr="00BA4A83">
              <w:rPr>
                <w:rFonts w:cs="Calibri"/>
                <w:b/>
                <w:bCs/>
              </w:rPr>
              <w:t>Totaal</w:t>
            </w:r>
          </w:p>
        </w:tc>
        <w:tc>
          <w:tcPr>
            <w:tcW w:w="2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6E74743" w14:textId="77777777" w:rsidR="00425AA6" w:rsidRPr="00BA4A83" w:rsidRDefault="00425AA6">
            <w:pPr>
              <w:rPr>
                <w:rFonts w:cs="Calibri"/>
                <w:b/>
                <w:bCs/>
              </w:rPr>
            </w:pPr>
          </w:p>
        </w:tc>
        <w:tc>
          <w:tcPr>
            <w:tcW w:w="2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A5B15A" w14:textId="77777777" w:rsidR="00425AA6" w:rsidRPr="00BA4A83" w:rsidRDefault="00425AA6">
            <w:pPr>
              <w:rPr>
                <w:rFonts w:cs="Calibri"/>
                <w:b/>
                <w:bCs/>
              </w:rPr>
            </w:pPr>
          </w:p>
        </w:tc>
      </w:tr>
    </w:tbl>
    <w:p w14:paraId="3A8C0CD2" w14:textId="77777777" w:rsidR="00425AA6" w:rsidRDefault="00425AA6" w:rsidP="00425AA6">
      <w:pPr>
        <w:rPr>
          <w:rFonts w:cs="Calibri"/>
          <w:b/>
          <w:bCs/>
        </w:rPr>
      </w:pPr>
    </w:p>
    <w:p w14:paraId="29D4AD61" w14:textId="77777777" w:rsidR="00425AA6" w:rsidRDefault="00425AA6" w:rsidP="00425AA6">
      <w:pPr>
        <w:rPr>
          <w:rFonts w:cs="Calibri"/>
          <w:b/>
          <w:bCs/>
        </w:rPr>
      </w:pPr>
    </w:p>
    <w:p w14:paraId="5F0C3AF4" w14:textId="77777777" w:rsidR="00425AA6" w:rsidRPr="00BA4A83" w:rsidRDefault="00425AA6" w:rsidP="00425AA6">
      <w:pPr>
        <w:rPr>
          <w:rFonts w:cs="Calibri"/>
          <w:b/>
          <w:bCs/>
        </w:rPr>
      </w:pPr>
      <w:r w:rsidRPr="00BA4A83">
        <w:rPr>
          <w:rFonts w:cs="Calibri"/>
          <w:b/>
          <w:bCs/>
        </w:rPr>
        <w:t>Bijlagen</w:t>
      </w:r>
    </w:p>
    <w:p w14:paraId="733E7EE0" w14:textId="77777777" w:rsidR="00425AA6" w:rsidRPr="00BA4A83" w:rsidRDefault="00425AA6" w:rsidP="00425AA6">
      <w:pPr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Overzicht inkomsten en uitgaven</w:t>
      </w:r>
    </w:p>
    <w:p w14:paraId="3F964838" w14:textId="77777777" w:rsidR="00425AA6" w:rsidRPr="00BA4A83" w:rsidRDefault="00425AA6" w:rsidP="00425AA6">
      <w:pPr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Bewijsstukken</w:t>
      </w:r>
    </w:p>
    <w:p w14:paraId="06B98C47" w14:textId="77777777" w:rsidR="009D69F7" w:rsidRPr="009D69F7" w:rsidRDefault="009D69F7" w:rsidP="009D69F7"/>
    <w:sectPr w:rsidR="009D69F7" w:rsidRPr="009D69F7" w:rsidSect="00F1125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964" w:bottom="964" w:left="96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5E24" w14:textId="77777777" w:rsidR="00EB7836" w:rsidRDefault="00EB7836" w:rsidP="00C03764">
      <w:r>
        <w:separator/>
      </w:r>
    </w:p>
    <w:p w14:paraId="1D7F7135" w14:textId="77777777" w:rsidR="00EB7836" w:rsidRDefault="00EB7836"/>
  </w:endnote>
  <w:endnote w:type="continuationSeparator" w:id="0">
    <w:p w14:paraId="13CFFE54" w14:textId="77777777" w:rsidR="00EB7836" w:rsidRDefault="00EB7836" w:rsidP="00C03764">
      <w:r>
        <w:continuationSeparator/>
      </w:r>
    </w:p>
    <w:p w14:paraId="2D5C9756" w14:textId="77777777" w:rsidR="00EB7836" w:rsidRDefault="00EB78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F120" w14:textId="77777777" w:rsidR="00497D72" w:rsidRDefault="00497D72" w:rsidP="001226D5">
    <w:pPr>
      <w:pStyle w:val="Footer"/>
    </w:pPr>
  </w:p>
  <w:p w14:paraId="57C3268D" w14:textId="77777777" w:rsidR="001226D5" w:rsidRDefault="001226D5" w:rsidP="001226D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1B5225">
      <w:rPr>
        <w:noProof/>
      </w:rPr>
      <w:t>3</w:t>
    </w:r>
    <w:r>
      <w:fldChar w:fldCharType="end"/>
    </w:r>
  </w:p>
  <w:p w14:paraId="74AAC576" w14:textId="77777777" w:rsidR="001226D5" w:rsidRPr="00193873" w:rsidRDefault="007A739F" w:rsidP="001226D5">
    <w:pPr>
      <w:pStyle w:val="MASQUlimpression"/>
    </w:pPr>
    <w:r>
      <w:rPr>
        <w:noProof/>
        <w:lang w:val="fr-BE" w:eastAsia="fr-BE"/>
      </w:rPr>
      <w:drawing>
        <wp:anchor distT="0" distB="0" distL="114300" distR="114300" simplePos="0" relativeHeight="251658241" behindDoc="1" locked="1" layoutInCell="1" allowOverlap="1" wp14:anchorId="079870E0" wp14:editId="7E2EEAA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0695600" cy="10944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uite-dossier-Botto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305" cy="1094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6D5">
      <w:rPr>
        <w:noProof/>
        <w:lang w:val="fr-BE" w:eastAsia="fr-BE"/>
      </w:rPr>
      <w:drawing>
        <wp:anchor distT="0" distB="0" distL="114300" distR="114300" simplePos="0" relativeHeight="251658240" behindDoc="1" locked="1" layoutInCell="1" allowOverlap="1" wp14:anchorId="68ED3274" wp14:editId="6EB57D0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7200" cy="106884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uite-lettre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4030" w14:textId="77777777" w:rsidR="003C538D" w:rsidRDefault="003C538D">
    <w:pPr>
      <w:pStyle w:val="Footer"/>
    </w:pPr>
  </w:p>
  <w:p w14:paraId="25224D3B" w14:textId="77777777" w:rsidR="00C42480" w:rsidRDefault="00C42480">
    <w:pPr>
      <w:pStyle w:val="Footer"/>
    </w:pPr>
  </w:p>
  <w:p w14:paraId="2FF9881B" w14:textId="77777777" w:rsidR="003C538D" w:rsidRPr="00C42480" w:rsidRDefault="00C42480" w:rsidP="00C42480">
    <w:pPr>
      <w:pStyle w:val="MASQUlimpression"/>
    </w:pPr>
    <w:r w:rsidRPr="00C42480">
      <w:rPr>
        <w:noProof/>
        <w:lang w:val="fr-BE" w:eastAsia="fr-BE"/>
      </w:rPr>
      <w:drawing>
        <wp:anchor distT="0" distB="0" distL="114300" distR="114300" simplePos="0" relativeHeight="251658242" behindDoc="1" locked="1" layoutInCell="1" allowOverlap="0" wp14:anchorId="438B7806" wp14:editId="0FA522F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2215" cy="10695305"/>
          <wp:effectExtent l="0" t="0" r="63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38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3F76" w14:textId="77777777" w:rsidR="00EB7836" w:rsidRPr="00B57310" w:rsidRDefault="00EB7836" w:rsidP="00C03764">
      <w:pPr>
        <w:rPr>
          <w:color w:val="7C8FA4" w:themeColor="text2"/>
        </w:rPr>
      </w:pPr>
      <w:r w:rsidRPr="00B57310">
        <w:rPr>
          <w:color w:val="7C8FA4" w:themeColor="text2"/>
        </w:rPr>
        <w:separator/>
      </w:r>
    </w:p>
    <w:p w14:paraId="5C53566D" w14:textId="77777777" w:rsidR="00EB7836" w:rsidRDefault="00EB7836"/>
  </w:footnote>
  <w:footnote w:type="continuationSeparator" w:id="0">
    <w:p w14:paraId="78C64609" w14:textId="77777777" w:rsidR="00EB7836" w:rsidRDefault="00EB7836" w:rsidP="00C03764">
      <w:r>
        <w:continuationSeparator/>
      </w:r>
    </w:p>
    <w:p w14:paraId="6979C48C" w14:textId="77777777" w:rsidR="00EB7836" w:rsidRDefault="00EB78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C8070" w14:textId="0E92B2D8" w:rsidR="001226D5" w:rsidRPr="004E1919" w:rsidRDefault="00023E88" w:rsidP="00497D72">
    <w:pPr>
      <w:pStyle w:val="Header"/>
      <w:tabs>
        <w:tab w:val="left" w:pos="2552"/>
      </w:tabs>
      <w:ind w:left="2552" w:hanging="1134"/>
    </w:pPr>
    <w:r>
      <w:t>Gemeente Schaarbeek</w:t>
    </w:r>
    <w:r w:rsidR="00425AA6">
      <w:fldChar w:fldCharType="begin"/>
    </w:r>
    <w:r w:rsidR="00425AA6">
      <w:instrText xml:space="preserve"> STYLEREF  "Dossier : Pouvoir"  \* MERGEFORMAT </w:instrText>
    </w:r>
    <w:r w:rsidR="00425AA6">
      <w:fldChar w:fldCharType="end"/>
    </w:r>
    <w:r w:rsidR="009854A0">
      <w:t xml:space="preserve"> | </w:t>
    </w:r>
    <w:fldSimple w:instr=" STYLEREF  &quot;Dossier : Numéro Dossier&quot;  \* MERGEFORMAT ">
      <w:r w:rsidR="00E00FEA" w:rsidRPr="00E00FEA">
        <w:rPr>
          <w:b/>
          <w:bCs/>
        </w:rPr>
        <w:t>Projectsubsidie</w:t>
      </w:r>
      <w:r w:rsidR="00E00FEA">
        <w:t xml:space="preserve"> Brede School</w:t>
      </w:r>
    </w:fldSimple>
  </w:p>
  <w:p w14:paraId="5E780FF1" w14:textId="3937D2DE" w:rsidR="00505805" w:rsidRDefault="00A01F3E" w:rsidP="00497D72">
    <w:pPr>
      <w:pStyle w:val="Header"/>
      <w:tabs>
        <w:tab w:val="left" w:pos="2552"/>
      </w:tabs>
      <w:ind w:left="2552" w:hanging="1134"/>
    </w:pPr>
    <w:fldSimple w:instr=" STYLEREF  &quot;Dossier : Objet&quot;  \* MERGEFORMAT ">
      <w:r w:rsidR="00E00FEA">
        <w:t>Evaluatieformulier</w:t>
      </w:r>
    </w:fldSimple>
  </w:p>
  <w:p w14:paraId="3F0886CA" w14:textId="77777777" w:rsidR="00497D72" w:rsidRDefault="00497D72" w:rsidP="00497D72">
    <w:pPr>
      <w:pStyle w:val="Header"/>
      <w:tabs>
        <w:tab w:val="left" w:pos="2552"/>
      </w:tabs>
      <w:ind w:hanging="1134"/>
    </w:pPr>
  </w:p>
  <w:p w14:paraId="4527BEFC" w14:textId="77777777" w:rsidR="00497D72" w:rsidRDefault="00497D72" w:rsidP="00497D72">
    <w:pPr>
      <w:pStyle w:val="Header"/>
      <w:tabs>
        <w:tab w:val="left" w:pos="2552"/>
      </w:tabs>
      <w:ind w:hanging="1134"/>
    </w:pPr>
  </w:p>
  <w:p w14:paraId="20D6ADF4" w14:textId="77777777" w:rsidR="00497D72" w:rsidRDefault="00497D72" w:rsidP="00497D72">
    <w:pPr>
      <w:pStyle w:val="Header"/>
      <w:tabs>
        <w:tab w:val="left" w:pos="2552"/>
      </w:tabs>
      <w:ind w:hanging="1134"/>
    </w:pPr>
  </w:p>
  <w:p w14:paraId="66DC2C66" w14:textId="77777777" w:rsidR="00497D72" w:rsidRDefault="00497D72" w:rsidP="00497D72">
    <w:pPr>
      <w:pStyle w:val="Header"/>
      <w:tabs>
        <w:tab w:val="left" w:pos="2552"/>
      </w:tabs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5FD6" w14:textId="77777777" w:rsidR="002504FD" w:rsidRPr="00C42480" w:rsidRDefault="002504FD" w:rsidP="00C42480">
    <w:pPr>
      <w:pStyle w:val="Header"/>
    </w:pPr>
  </w:p>
  <w:p w14:paraId="647E5EEB" w14:textId="77777777" w:rsidR="00547202" w:rsidRPr="00C42480" w:rsidRDefault="00547202" w:rsidP="00C42480">
    <w:pPr>
      <w:pStyle w:val="Header"/>
    </w:pPr>
  </w:p>
  <w:p w14:paraId="5F0C56D4" w14:textId="77777777" w:rsidR="00547202" w:rsidRPr="00C42480" w:rsidRDefault="00547202" w:rsidP="00C42480">
    <w:pPr>
      <w:pStyle w:val="Header"/>
    </w:pPr>
  </w:p>
  <w:p w14:paraId="776BEDB6" w14:textId="77777777" w:rsidR="00547202" w:rsidRPr="00C42480" w:rsidRDefault="00547202" w:rsidP="00C42480">
    <w:pPr>
      <w:pStyle w:val="Header"/>
    </w:pPr>
  </w:p>
  <w:p w14:paraId="028B5223" w14:textId="77777777" w:rsidR="00547202" w:rsidRPr="00C42480" w:rsidRDefault="00547202" w:rsidP="00C42480">
    <w:pPr>
      <w:pStyle w:val="Header"/>
    </w:pPr>
  </w:p>
  <w:p w14:paraId="35DAB54C" w14:textId="77777777" w:rsidR="00547202" w:rsidRPr="00C42480" w:rsidRDefault="00547202" w:rsidP="00C42480">
    <w:pPr>
      <w:pStyle w:val="Header"/>
    </w:pPr>
  </w:p>
  <w:p w14:paraId="226A0160" w14:textId="77777777" w:rsidR="000B2F33" w:rsidRPr="00C42480" w:rsidRDefault="000B2F33" w:rsidP="00C42480">
    <w:pPr>
      <w:pStyle w:val="Header"/>
    </w:pPr>
  </w:p>
  <w:p w14:paraId="57C38568" w14:textId="77777777" w:rsidR="002504FD" w:rsidRPr="00C42480" w:rsidRDefault="002504FD" w:rsidP="00C424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3EE3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227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04C8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4C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C5C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8C25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AE7D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B00D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3CB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80FB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81272"/>
    <w:multiLevelType w:val="multilevel"/>
    <w:tmpl w:val="AAE82018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/>
        <w:i w:val="0"/>
        <w:color w:val="7C8FA4" w:themeColor="text2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  <w:b/>
        <w:i w:val="0"/>
        <w:color w:val="7C8FA4" w:themeColor="text2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  <w:b/>
        <w:i w:val="0"/>
        <w:color w:val="7C8FA4" w:themeColor="text2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  <w:b/>
        <w:i w:val="0"/>
        <w:color w:val="7C8FA4" w:themeColor="text2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  <w:b/>
        <w:i w:val="0"/>
        <w:color w:val="7C8FA4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BAD11EB"/>
    <w:multiLevelType w:val="multilevel"/>
    <w:tmpl w:val="F74E34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D9D6DEE"/>
    <w:multiLevelType w:val="multilevel"/>
    <w:tmpl w:val="2416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C429E5"/>
    <w:multiLevelType w:val="multilevel"/>
    <w:tmpl w:val="89CCFA7A"/>
    <w:lvl w:ilvl="0">
      <w:start w:val="1"/>
      <w:numFmt w:val="upperLetter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650BC9"/>
    <w:multiLevelType w:val="multilevel"/>
    <w:tmpl w:val="9178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B368EF"/>
    <w:multiLevelType w:val="multilevel"/>
    <w:tmpl w:val="25DE041E"/>
    <w:lvl w:ilvl="0">
      <w:start w:val="1"/>
      <w:numFmt w:val="bullet"/>
      <w:pStyle w:val="ListBullet"/>
      <w:lvlText w:val="►"/>
      <w:lvlJc w:val="left"/>
      <w:pPr>
        <w:ind w:left="360" w:hanging="360"/>
      </w:pPr>
      <w:rPr>
        <w:rFonts w:ascii="Arial" w:hAnsi="Arial" w:hint="default"/>
        <w:color w:val="7C8FA4" w:themeColor="text2"/>
      </w:rPr>
    </w:lvl>
    <w:lvl w:ilvl="1">
      <w:start w:val="1"/>
      <w:numFmt w:val="bullet"/>
      <w:pStyle w:val="ListBullet2"/>
      <w:lvlText w:val="►"/>
      <w:lvlJc w:val="left"/>
      <w:pPr>
        <w:ind w:left="720" w:hanging="360"/>
      </w:pPr>
      <w:rPr>
        <w:rFonts w:ascii="Arial" w:hAnsi="Arial" w:hint="default"/>
        <w:color w:val="7C8FA4" w:themeColor="text2"/>
      </w:rPr>
    </w:lvl>
    <w:lvl w:ilvl="2">
      <w:start w:val="1"/>
      <w:numFmt w:val="bullet"/>
      <w:pStyle w:val="ListBullet3"/>
      <w:lvlText w:val="►"/>
      <w:lvlJc w:val="left"/>
      <w:pPr>
        <w:ind w:left="1080" w:hanging="360"/>
      </w:pPr>
      <w:rPr>
        <w:rFonts w:ascii="Arial" w:hAnsi="Arial" w:hint="default"/>
        <w:color w:val="7C8FA4" w:themeColor="text2"/>
      </w:rPr>
    </w:lvl>
    <w:lvl w:ilvl="3">
      <w:start w:val="1"/>
      <w:numFmt w:val="bullet"/>
      <w:pStyle w:val="ListBullet4"/>
      <w:lvlText w:val="●"/>
      <w:lvlJc w:val="left"/>
      <w:pPr>
        <w:ind w:left="1440" w:hanging="360"/>
      </w:pPr>
      <w:rPr>
        <w:rFonts w:ascii="Calibri" w:hAnsi="Calibri" w:hint="default"/>
        <w:color w:val="7C8FA4" w:themeColor="text2"/>
      </w:rPr>
    </w:lvl>
    <w:lvl w:ilvl="4">
      <w:start w:val="1"/>
      <w:numFmt w:val="bullet"/>
      <w:pStyle w:val="ListBullet5"/>
      <w:lvlText w:val="●"/>
      <w:lvlJc w:val="left"/>
      <w:pPr>
        <w:ind w:left="1800" w:hanging="360"/>
      </w:pPr>
      <w:rPr>
        <w:rFonts w:ascii="Calibri" w:hAnsi="Calibri" w:hint="default"/>
        <w:color w:val="7C8FA4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25452AF"/>
    <w:multiLevelType w:val="hybridMultilevel"/>
    <w:tmpl w:val="8A32335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72EAB"/>
    <w:multiLevelType w:val="multilevel"/>
    <w:tmpl w:val="79FACE26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07398527">
    <w:abstractNumId w:val="10"/>
  </w:num>
  <w:num w:numId="2" w16cid:durableId="1084911746">
    <w:abstractNumId w:val="3"/>
  </w:num>
  <w:num w:numId="3" w16cid:durableId="1238592169">
    <w:abstractNumId w:val="2"/>
  </w:num>
  <w:num w:numId="4" w16cid:durableId="1352607260">
    <w:abstractNumId w:val="1"/>
  </w:num>
  <w:num w:numId="5" w16cid:durableId="2068717816">
    <w:abstractNumId w:val="0"/>
  </w:num>
  <w:num w:numId="6" w16cid:durableId="2114545382">
    <w:abstractNumId w:val="15"/>
  </w:num>
  <w:num w:numId="7" w16cid:durableId="922450718">
    <w:abstractNumId w:val="7"/>
  </w:num>
  <w:num w:numId="8" w16cid:durableId="2012828398">
    <w:abstractNumId w:val="6"/>
  </w:num>
  <w:num w:numId="9" w16cid:durableId="796534701">
    <w:abstractNumId w:val="5"/>
  </w:num>
  <w:num w:numId="10" w16cid:durableId="33700337">
    <w:abstractNumId w:val="4"/>
  </w:num>
  <w:num w:numId="11" w16cid:durableId="2124031253">
    <w:abstractNumId w:val="13"/>
  </w:num>
  <w:num w:numId="12" w16cid:durableId="358629795">
    <w:abstractNumId w:val="13"/>
  </w:num>
  <w:num w:numId="13" w16cid:durableId="1148518893">
    <w:abstractNumId w:val="10"/>
  </w:num>
  <w:num w:numId="14" w16cid:durableId="3829495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1413897">
    <w:abstractNumId w:val="11"/>
  </w:num>
  <w:num w:numId="16" w16cid:durableId="494613571">
    <w:abstractNumId w:val="8"/>
  </w:num>
  <w:num w:numId="17" w16cid:durableId="1172990474">
    <w:abstractNumId w:val="17"/>
  </w:num>
  <w:num w:numId="18" w16cid:durableId="1545947031">
    <w:abstractNumId w:val="9"/>
  </w:num>
  <w:num w:numId="19" w16cid:durableId="1027364521">
    <w:abstractNumId w:val="16"/>
  </w:num>
  <w:num w:numId="20" w16cid:durableId="967010018">
    <w:abstractNumId w:val="14"/>
  </w:num>
  <w:num w:numId="21" w16cid:durableId="55394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F0"/>
    <w:rsid w:val="000112D2"/>
    <w:rsid w:val="00012148"/>
    <w:rsid w:val="00023E88"/>
    <w:rsid w:val="00032580"/>
    <w:rsid w:val="00043BAC"/>
    <w:rsid w:val="00064C6B"/>
    <w:rsid w:val="00065327"/>
    <w:rsid w:val="000672F9"/>
    <w:rsid w:val="00070E66"/>
    <w:rsid w:val="00082D15"/>
    <w:rsid w:val="000A4D82"/>
    <w:rsid w:val="000B2F33"/>
    <w:rsid w:val="000B6BA4"/>
    <w:rsid w:val="000C5398"/>
    <w:rsid w:val="000F5AF4"/>
    <w:rsid w:val="000F7C96"/>
    <w:rsid w:val="001006C5"/>
    <w:rsid w:val="00115A57"/>
    <w:rsid w:val="001226D5"/>
    <w:rsid w:val="001328CE"/>
    <w:rsid w:val="00135320"/>
    <w:rsid w:val="00141B16"/>
    <w:rsid w:val="001438DE"/>
    <w:rsid w:val="00152B9C"/>
    <w:rsid w:val="001541C5"/>
    <w:rsid w:val="0015636D"/>
    <w:rsid w:val="001820C0"/>
    <w:rsid w:val="00186194"/>
    <w:rsid w:val="00190D09"/>
    <w:rsid w:val="00193873"/>
    <w:rsid w:val="001974B8"/>
    <w:rsid w:val="001A58A7"/>
    <w:rsid w:val="001B0182"/>
    <w:rsid w:val="001B12F4"/>
    <w:rsid w:val="001B23BD"/>
    <w:rsid w:val="001B5225"/>
    <w:rsid w:val="001D3D76"/>
    <w:rsid w:val="001E6A5F"/>
    <w:rsid w:val="001F0FEC"/>
    <w:rsid w:val="001F5A06"/>
    <w:rsid w:val="00202611"/>
    <w:rsid w:val="00213E68"/>
    <w:rsid w:val="002213E2"/>
    <w:rsid w:val="0023139B"/>
    <w:rsid w:val="002315EC"/>
    <w:rsid w:val="00232BBF"/>
    <w:rsid w:val="00233B13"/>
    <w:rsid w:val="0023796F"/>
    <w:rsid w:val="00237DDA"/>
    <w:rsid w:val="002504FD"/>
    <w:rsid w:val="00253D87"/>
    <w:rsid w:val="00261B67"/>
    <w:rsid w:val="0026330F"/>
    <w:rsid w:val="002837ED"/>
    <w:rsid w:val="002850F8"/>
    <w:rsid w:val="0028661B"/>
    <w:rsid w:val="00287975"/>
    <w:rsid w:val="00287E88"/>
    <w:rsid w:val="002923C4"/>
    <w:rsid w:val="002A54AE"/>
    <w:rsid w:val="002C442B"/>
    <w:rsid w:val="002D5342"/>
    <w:rsid w:val="00305FF7"/>
    <w:rsid w:val="003104DA"/>
    <w:rsid w:val="0031645A"/>
    <w:rsid w:val="00326684"/>
    <w:rsid w:val="00332E27"/>
    <w:rsid w:val="00353066"/>
    <w:rsid w:val="0035447E"/>
    <w:rsid w:val="00385C78"/>
    <w:rsid w:val="00386274"/>
    <w:rsid w:val="003A5FC1"/>
    <w:rsid w:val="003C538D"/>
    <w:rsid w:val="003C59A8"/>
    <w:rsid w:val="003F0AAA"/>
    <w:rsid w:val="003F5BE3"/>
    <w:rsid w:val="003F6E32"/>
    <w:rsid w:val="0041449B"/>
    <w:rsid w:val="00415AC5"/>
    <w:rsid w:val="00425AA6"/>
    <w:rsid w:val="00461721"/>
    <w:rsid w:val="00476071"/>
    <w:rsid w:val="0048776A"/>
    <w:rsid w:val="00497D72"/>
    <w:rsid w:val="004A64FA"/>
    <w:rsid w:val="004B3A20"/>
    <w:rsid w:val="004E0582"/>
    <w:rsid w:val="004E1919"/>
    <w:rsid w:val="004E2226"/>
    <w:rsid w:val="00505805"/>
    <w:rsid w:val="0051564F"/>
    <w:rsid w:val="00517B20"/>
    <w:rsid w:val="005208C3"/>
    <w:rsid w:val="00530FE5"/>
    <w:rsid w:val="005358C9"/>
    <w:rsid w:val="00542CAE"/>
    <w:rsid w:val="00547202"/>
    <w:rsid w:val="00556908"/>
    <w:rsid w:val="005A5916"/>
    <w:rsid w:val="005B0A8E"/>
    <w:rsid w:val="005D03FC"/>
    <w:rsid w:val="005D1BEB"/>
    <w:rsid w:val="005D26A2"/>
    <w:rsid w:val="005D3796"/>
    <w:rsid w:val="005D4D12"/>
    <w:rsid w:val="005E2804"/>
    <w:rsid w:val="005E78CE"/>
    <w:rsid w:val="00610D21"/>
    <w:rsid w:val="00615D62"/>
    <w:rsid w:val="00617965"/>
    <w:rsid w:val="00620E68"/>
    <w:rsid w:val="006272CB"/>
    <w:rsid w:val="006409B6"/>
    <w:rsid w:val="00643370"/>
    <w:rsid w:val="006556BA"/>
    <w:rsid w:val="00670CFA"/>
    <w:rsid w:val="00686D3B"/>
    <w:rsid w:val="006A240A"/>
    <w:rsid w:val="006A362E"/>
    <w:rsid w:val="006B381F"/>
    <w:rsid w:val="006C270A"/>
    <w:rsid w:val="006C3D0D"/>
    <w:rsid w:val="006C76EC"/>
    <w:rsid w:val="00703842"/>
    <w:rsid w:val="00705A7E"/>
    <w:rsid w:val="00711B66"/>
    <w:rsid w:val="00712F9C"/>
    <w:rsid w:val="0072775C"/>
    <w:rsid w:val="007541A7"/>
    <w:rsid w:val="007630CF"/>
    <w:rsid w:val="00767BA9"/>
    <w:rsid w:val="00770A1D"/>
    <w:rsid w:val="00775232"/>
    <w:rsid w:val="00775961"/>
    <w:rsid w:val="007A739F"/>
    <w:rsid w:val="007E3D1B"/>
    <w:rsid w:val="007E5E4F"/>
    <w:rsid w:val="007F6383"/>
    <w:rsid w:val="00804E71"/>
    <w:rsid w:val="00810002"/>
    <w:rsid w:val="00810586"/>
    <w:rsid w:val="00811F04"/>
    <w:rsid w:val="0083430C"/>
    <w:rsid w:val="00836A33"/>
    <w:rsid w:val="00841B61"/>
    <w:rsid w:val="00845CF6"/>
    <w:rsid w:val="00847787"/>
    <w:rsid w:val="00864C5A"/>
    <w:rsid w:val="0088074F"/>
    <w:rsid w:val="0088549C"/>
    <w:rsid w:val="00894F82"/>
    <w:rsid w:val="008A53DC"/>
    <w:rsid w:val="008B13AF"/>
    <w:rsid w:val="008C13AC"/>
    <w:rsid w:val="008C2822"/>
    <w:rsid w:val="008C2C58"/>
    <w:rsid w:val="008D13E6"/>
    <w:rsid w:val="008E0160"/>
    <w:rsid w:val="008E54B7"/>
    <w:rsid w:val="008E743B"/>
    <w:rsid w:val="008F7623"/>
    <w:rsid w:val="0091345A"/>
    <w:rsid w:val="00915CD5"/>
    <w:rsid w:val="00926594"/>
    <w:rsid w:val="00942EE2"/>
    <w:rsid w:val="0094633A"/>
    <w:rsid w:val="009629E7"/>
    <w:rsid w:val="00966A9A"/>
    <w:rsid w:val="009736E4"/>
    <w:rsid w:val="0098257E"/>
    <w:rsid w:val="009854A0"/>
    <w:rsid w:val="00995AFA"/>
    <w:rsid w:val="00997246"/>
    <w:rsid w:val="009D5FFC"/>
    <w:rsid w:val="009D69F7"/>
    <w:rsid w:val="009E0149"/>
    <w:rsid w:val="009E5DC0"/>
    <w:rsid w:val="009F3DCE"/>
    <w:rsid w:val="00A01F3E"/>
    <w:rsid w:val="00A16D8A"/>
    <w:rsid w:val="00A24931"/>
    <w:rsid w:val="00A26613"/>
    <w:rsid w:val="00A3376D"/>
    <w:rsid w:val="00A77C54"/>
    <w:rsid w:val="00AB33EB"/>
    <w:rsid w:val="00AB5B18"/>
    <w:rsid w:val="00AC118E"/>
    <w:rsid w:val="00AC13C6"/>
    <w:rsid w:val="00AC43AF"/>
    <w:rsid w:val="00AC472D"/>
    <w:rsid w:val="00AC545C"/>
    <w:rsid w:val="00AD704C"/>
    <w:rsid w:val="00AF34AA"/>
    <w:rsid w:val="00AF50A0"/>
    <w:rsid w:val="00AF7975"/>
    <w:rsid w:val="00AF79BC"/>
    <w:rsid w:val="00B00703"/>
    <w:rsid w:val="00B1634A"/>
    <w:rsid w:val="00B24E16"/>
    <w:rsid w:val="00B2557D"/>
    <w:rsid w:val="00B31937"/>
    <w:rsid w:val="00B337A6"/>
    <w:rsid w:val="00B42ACC"/>
    <w:rsid w:val="00B44AB2"/>
    <w:rsid w:val="00B507AA"/>
    <w:rsid w:val="00B57310"/>
    <w:rsid w:val="00B70ED4"/>
    <w:rsid w:val="00B86072"/>
    <w:rsid w:val="00B9488F"/>
    <w:rsid w:val="00B95ECC"/>
    <w:rsid w:val="00B965B3"/>
    <w:rsid w:val="00BA4F06"/>
    <w:rsid w:val="00BC084F"/>
    <w:rsid w:val="00BD3A4C"/>
    <w:rsid w:val="00BF0567"/>
    <w:rsid w:val="00BF7F47"/>
    <w:rsid w:val="00C00159"/>
    <w:rsid w:val="00C00734"/>
    <w:rsid w:val="00C02677"/>
    <w:rsid w:val="00C03764"/>
    <w:rsid w:val="00C039CF"/>
    <w:rsid w:val="00C048C2"/>
    <w:rsid w:val="00C07E15"/>
    <w:rsid w:val="00C14570"/>
    <w:rsid w:val="00C322D0"/>
    <w:rsid w:val="00C35FB7"/>
    <w:rsid w:val="00C42480"/>
    <w:rsid w:val="00C708A1"/>
    <w:rsid w:val="00C81491"/>
    <w:rsid w:val="00C97647"/>
    <w:rsid w:val="00CA13A1"/>
    <w:rsid w:val="00CA1558"/>
    <w:rsid w:val="00CE16E6"/>
    <w:rsid w:val="00CE346F"/>
    <w:rsid w:val="00CE3AAE"/>
    <w:rsid w:val="00CE446E"/>
    <w:rsid w:val="00CE485C"/>
    <w:rsid w:val="00CE4E2F"/>
    <w:rsid w:val="00D00383"/>
    <w:rsid w:val="00D023FD"/>
    <w:rsid w:val="00D04316"/>
    <w:rsid w:val="00D04DD3"/>
    <w:rsid w:val="00D46484"/>
    <w:rsid w:val="00D50039"/>
    <w:rsid w:val="00D53CE3"/>
    <w:rsid w:val="00D66660"/>
    <w:rsid w:val="00D9131C"/>
    <w:rsid w:val="00DC0188"/>
    <w:rsid w:val="00DC6D1E"/>
    <w:rsid w:val="00DE2EB2"/>
    <w:rsid w:val="00E00FEA"/>
    <w:rsid w:val="00E054D1"/>
    <w:rsid w:val="00E10A9E"/>
    <w:rsid w:val="00E13AD1"/>
    <w:rsid w:val="00E236EA"/>
    <w:rsid w:val="00E302EB"/>
    <w:rsid w:val="00E377A9"/>
    <w:rsid w:val="00E43DFE"/>
    <w:rsid w:val="00E54684"/>
    <w:rsid w:val="00E54B3C"/>
    <w:rsid w:val="00EA1256"/>
    <w:rsid w:val="00EB0D80"/>
    <w:rsid w:val="00EB1EE8"/>
    <w:rsid w:val="00EB7836"/>
    <w:rsid w:val="00EC572F"/>
    <w:rsid w:val="00ED0F3D"/>
    <w:rsid w:val="00ED504B"/>
    <w:rsid w:val="00EE19B4"/>
    <w:rsid w:val="00EE57CC"/>
    <w:rsid w:val="00F060F0"/>
    <w:rsid w:val="00F11251"/>
    <w:rsid w:val="00F1532F"/>
    <w:rsid w:val="00F23068"/>
    <w:rsid w:val="00F34121"/>
    <w:rsid w:val="00F618DE"/>
    <w:rsid w:val="00F730B2"/>
    <w:rsid w:val="00F760DF"/>
    <w:rsid w:val="00F97E52"/>
    <w:rsid w:val="00FB0F2C"/>
    <w:rsid w:val="00FB4941"/>
    <w:rsid w:val="00FC14D1"/>
    <w:rsid w:val="00FC55BF"/>
    <w:rsid w:val="00FC767B"/>
    <w:rsid w:val="00FD79BB"/>
    <w:rsid w:val="00FE2C37"/>
    <w:rsid w:val="00FE3D0E"/>
    <w:rsid w:val="00FE6BB8"/>
    <w:rsid w:val="00FF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ADB95"/>
  <w15:chartTrackingRefBased/>
  <w15:docId w15:val="{B897E430-5B34-404F-A367-ACE206D0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color w:val="425563" w:themeColor="accent1"/>
        <w:sz w:val="21"/>
        <w:szCs w:val="21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3" w:qFormat="1"/>
    <w:lsdException w:name="Intense Quote" w:uiPriority="3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" w:qFormat="1"/>
    <w:lsdException w:name="Intense Emphasis" w:uiPriority="3" w:qFormat="1"/>
    <w:lsdException w:name="Subtle Reference" w:semiHidden="1" w:uiPriority="3" w:qFormat="1"/>
    <w:lsdException w:name="Intense Reference" w:semiHidden="1" w:uiPriority="3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al"/>
    <w:uiPriority w:val="1"/>
    <w:qFormat/>
    <w:rsid w:val="00997246"/>
    <w:pPr>
      <w:spacing w:before="210" w:after="0" w:line="240" w:lineRule="auto"/>
      <w:jc w:val="both"/>
    </w:pPr>
  </w:style>
  <w:style w:type="paragraph" w:styleId="Heading1">
    <w:name w:val="heading 1"/>
    <w:aliases w:val="Titel 1"/>
    <w:basedOn w:val="Normal"/>
    <w:next w:val="Normal"/>
    <w:link w:val="Heading1Char"/>
    <w:uiPriority w:val="9"/>
    <w:qFormat/>
    <w:rsid w:val="00864C5A"/>
    <w:pPr>
      <w:keepNext/>
      <w:keepLines/>
      <w:pageBreakBefore/>
      <w:numPr>
        <w:numId w:val="12"/>
      </w:numPr>
      <w:spacing w:before="240" w:after="360"/>
      <w:jc w:val="left"/>
      <w:outlineLvl w:val="0"/>
    </w:pPr>
    <w:rPr>
      <w:rFonts w:eastAsiaTheme="majorEastAsia" w:cstheme="majorBidi"/>
      <w:b/>
      <w:smallCaps/>
      <w:color w:val="1BAFA0" w:themeColor="accent5"/>
      <w:sz w:val="32"/>
      <w:szCs w:val="32"/>
    </w:rPr>
  </w:style>
  <w:style w:type="paragraph" w:styleId="Heading2">
    <w:name w:val="heading 2"/>
    <w:aliases w:val="Titel 2"/>
    <w:basedOn w:val="Normal"/>
    <w:next w:val="Normal"/>
    <w:link w:val="Heading2Char"/>
    <w:uiPriority w:val="9"/>
    <w:unhideWhenUsed/>
    <w:qFormat/>
    <w:rsid w:val="00864C5A"/>
    <w:pPr>
      <w:keepNext/>
      <w:keepLines/>
      <w:numPr>
        <w:ilvl w:val="1"/>
        <w:numId w:val="12"/>
      </w:numPr>
      <w:spacing w:before="600" w:after="240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Titel 3"/>
    <w:basedOn w:val="Normal"/>
    <w:next w:val="Normal"/>
    <w:link w:val="Heading3Char"/>
    <w:uiPriority w:val="9"/>
    <w:unhideWhenUsed/>
    <w:qFormat/>
    <w:rsid w:val="00864C5A"/>
    <w:pPr>
      <w:keepNext/>
      <w:keepLines/>
      <w:numPr>
        <w:ilvl w:val="2"/>
        <w:numId w:val="12"/>
      </w:numPr>
      <w:spacing w:before="360"/>
      <w:jc w:val="left"/>
      <w:outlineLvl w:val="2"/>
    </w:pPr>
    <w:rPr>
      <w:rFonts w:eastAsiaTheme="majorEastAsia" w:cstheme="majorBidi"/>
      <w:b/>
      <w:sz w:val="24"/>
    </w:rPr>
  </w:style>
  <w:style w:type="paragraph" w:styleId="Heading4">
    <w:name w:val="heading 4"/>
    <w:aliases w:val="Titel 4"/>
    <w:basedOn w:val="Normal"/>
    <w:next w:val="Normal"/>
    <w:link w:val="Heading4Char"/>
    <w:uiPriority w:val="9"/>
    <w:unhideWhenUsed/>
    <w:qFormat/>
    <w:rsid w:val="00864C5A"/>
    <w:pPr>
      <w:keepNext/>
      <w:keepLines/>
      <w:numPr>
        <w:ilvl w:val="3"/>
        <w:numId w:val="12"/>
      </w:numPr>
      <w:spacing w:before="240"/>
      <w:jc w:val="left"/>
      <w:outlineLvl w:val="3"/>
    </w:pPr>
    <w:rPr>
      <w:rFonts w:eastAsiaTheme="majorEastAsia" w:cstheme="majorBidi"/>
      <w:i/>
      <w:iCs/>
      <w:color w:val="1BAFA0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864C5A"/>
    <w:pPr>
      <w:keepNext/>
      <w:keepLines/>
      <w:numPr>
        <w:ilvl w:val="4"/>
        <w:numId w:val="12"/>
      </w:numPr>
      <w:spacing w:before="40"/>
      <w:outlineLvl w:val="4"/>
    </w:pPr>
    <w:rPr>
      <w:rFonts w:eastAsiaTheme="majorEastAsia" w:cstheme="majorBidi"/>
      <w:color w:val="313F4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864C5A"/>
    <w:pPr>
      <w:keepNext/>
      <w:keepLines/>
      <w:spacing w:before="40"/>
      <w:outlineLvl w:val="5"/>
    </w:pPr>
    <w:rPr>
      <w:rFonts w:eastAsiaTheme="majorEastAsia" w:cstheme="majorBidi"/>
      <w:color w:val="202A3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864C5A"/>
    <w:pPr>
      <w:keepNext/>
      <w:keepLines/>
      <w:spacing w:before="40"/>
      <w:outlineLvl w:val="6"/>
    </w:pPr>
    <w:rPr>
      <w:rFonts w:eastAsiaTheme="majorEastAsia" w:cstheme="majorBidi"/>
      <w:i/>
      <w:iCs/>
      <w:color w:val="202A3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64C5A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64C5A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87E88"/>
    <w:pPr>
      <w:tabs>
        <w:tab w:val="center" w:pos="4536"/>
        <w:tab w:val="right" w:pos="9072"/>
      </w:tabs>
      <w:spacing w:before="240"/>
      <w:contextualSpacing/>
    </w:pPr>
    <w:rPr>
      <w:noProof/>
      <w:color w:val="AAB4CA" w:themeColor="background2" w:themeShade="BF"/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87E88"/>
    <w:rPr>
      <w:noProof/>
      <w:color w:val="AAB4CA" w:themeColor="background2" w:themeShade="BF"/>
      <w:sz w:val="16"/>
    </w:rPr>
  </w:style>
  <w:style w:type="paragraph" w:styleId="Footer">
    <w:name w:val="footer"/>
    <w:basedOn w:val="Normal"/>
    <w:link w:val="FooterChar"/>
    <w:uiPriority w:val="99"/>
    <w:semiHidden/>
    <w:rsid w:val="00193873"/>
    <w:pPr>
      <w:tabs>
        <w:tab w:val="center" w:pos="4536"/>
        <w:tab w:val="right" w:pos="9072"/>
      </w:tabs>
      <w:jc w:val="right"/>
    </w:pPr>
    <w:rPr>
      <w:b/>
      <w:color w:val="7C8FA4" w:themeColor="text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438DE"/>
    <w:rPr>
      <w:b/>
      <w:color w:val="7C8FA4" w:themeColor="text2"/>
      <w:sz w:val="21"/>
      <w:lang w:val="nl-BE"/>
    </w:rPr>
  </w:style>
  <w:style w:type="paragraph" w:styleId="EnvelopeReturn">
    <w:name w:val="envelope return"/>
    <w:basedOn w:val="Normal"/>
    <w:uiPriority w:val="99"/>
    <w:semiHidden/>
    <w:rsid w:val="00864C5A"/>
    <w:rPr>
      <w:rFonts w:eastAsiaTheme="majorEastAsia" w:cstheme="majorBidi"/>
      <w:sz w:val="20"/>
      <w:szCs w:val="20"/>
    </w:rPr>
  </w:style>
  <w:style w:type="paragraph" w:styleId="EnvelopeAddress">
    <w:name w:val="envelope address"/>
    <w:basedOn w:val="Normal"/>
    <w:semiHidden/>
    <w:rsid w:val="000B2F33"/>
    <w:pPr>
      <w:ind w:left="467"/>
      <w:contextualSpacing/>
    </w:pPr>
    <w:rPr>
      <w:rFonts w:eastAsiaTheme="majorEastAsia" w:cstheme="majorBidi"/>
      <w:szCs w:val="24"/>
    </w:rPr>
  </w:style>
  <w:style w:type="paragraph" w:styleId="Date">
    <w:name w:val="Date"/>
    <w:basedOn w:val="Normal"/>
    <w:next w:val="Normal"/>
    <w:link w:val="DateChar"/>
    <w:semiHidden/>
    <w:rsid w:val="0035447E"/>
    <w:pPr>
      <w:ind w:left="1980"/>
    </w:pPr>
  </w:style>
  <w:style w:type="character" w:customStyle="1" w:styleId="DateChar">
    <w:name w:val="Date Char"/>
    <w:basedOn w:val="DefaultParagraphFont"/>
    <w:link w:val="Date"/>
    <w:semiHidden/>
    <w:rsid w:val="00E54B3C"/>
    <w:rPr>
      <w:sz w:val="21"/>
      <w:lang w:val="nl-BE"/>
    </w:rPr>
  </w:style>
  <w:style w:type="paragraph" w:styleId="Signature">
    <w:name w:val="Signature"/>
    <w:basedOn w:val="Normal"/>
    <w:link w:val="SignatureChar"/>
    <w:uiPriority w:val="99"/>
    <w:semiHidden/>
    <w:rsid w:val="00CE346F"/>
    <w:pPr>
      <w:tabs>
        <w:tab w:val="left" w:pos="5670"/>
      </w:tabs>
      <w:spacing w:before="2200"/>
      <w:ind w:left="1134"/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438DE"/>
    <w:rPr>
      <w:sz w:val="21"/>
      <w:lang w:val="nl-BE"/>
    </w:rPr>
  </w:style>
  <w:style w:type="character" w:customStyle="1" w:styleId="Heading1Char">
    <w:name w:val="Heading 1 Char"/>
    <w:aliases w:val="Titel 1 Char"/>
    <w:basedOn w:val="DefaultParagraphFont"/>
    <w:link w:val="Heading1"/>
    <w:uiPriority w:val="9"/>
    <w:rsid w:val="00864C5A"/>
    <w:rPr>
      <w:rFonts w:eastAsiaTheme="majorEastAsia" w:cstheme="majorBidi"/>
      <w:b/>
      <w:smallCaps/>
      <w:color w:val="1BAFA0" w:themeColor="accent5"/>
      <w:sz w:val="32"/>
      <w:szCs w:val="32"/>
    </w:rPr>
  </w:style>
  <w:style w:type="character" w:customStyle="1" w:styleId="Heading2Char">
    <w:name w:val="Heading 2 Char"/>
    <w:aliases w:val="Titel 2 Char"/>
    <w:basedOn w:val="DefaultParagraphFont"/>
    <w:link w:val="Heading2"/>
    <w:uiPriority w:val="9"/>
    <w:rsid w:val="00864C5A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aliases w:val="Titel 3 Char"/>
    <w:basedOn w:val="DefaultParagraphFont"/>
    <w:link w:val="Heading3"/>
    <w:uiPriority w:val="9"/>
    <w:rsid w:val="00864C5A"/>
    <w:rPr>
      <w:rFonts w:eastAsiaTheme="majorEastAsia" w:cstheme="majorBidi"/>
      <w:b/>
      <w:sz w:val="24"/>
    </w:rPr>
  </w:style>
  <w:style w:type="character" w:customStyle="1" w:styleId="Heading4Char">
    <w:name w:val="Heading 4 Char"/>
    <w:aliases w:val="Titel 4 Char"/>
    <w:basedOn w:val="DefaultParagraphFont"/>
    <w:link w:val="Heading4"/>
    <w:uiPriority w:val="9"/>
    <w:rsid w:val="00864C5A"/>
    <w:rPr>
      <w:rFonts w:eastAsiaTheme="majorEastAsia" w:cstheme="majorBidi"/>
      <w:i/>
      <w:iCs/>
      <w:color w:val="1BAFA0" w:themeColor="accent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C5A"/>
    <w:rPr>
      <w:rFonts w:eastAsiaTheme="majorEastAsia" w:cstheme="majorBidi"/>
      <w:color w:val="313F4A" w:themeColor="accent1" w:themeShade="BF"/>
    </w:rPr>
  </w:style>
  <w:style w:type="paragraph" w:styleId="ListBullet">
    <w:name w:val="List Bullet"/>
    <w:aliases w:val="Bulletlijst"/>
    <w:basedOn w:val="Normal"/>
    <w:uiPriority w:val="11"/>
    <w:unhideWhenUsed/>
    <w:rsid w:val="00CA13A1"/>
    <w:pPr>
      <w:numPr>
        <w:numId w:val="6"/>
      </w:numPr>
    </w:pPr>
  </w:style>
  <w:style w:type="paragraph" w:styleId="ListBullet2">
    <w:name w:val="List Bullet 2"/>
    <w:aliases w:val="Bulletlijst 2"/>
    <w:basedOn w:val="ListBullet"/>
    <w:uiPriority w:val="11"/>
    <w:unhideWhenUsed/>
    <w:rsid w:val="00415AC5"/>
    <w:pPr>
      <w:numPr>
        <w:ilvl w:val="1"/>
      </w:numPr>
      <w:spacing w:before="0" w:after="60"/>
      <w:ind w:left="714" w:hanging="357"/>
    </w:pPr>
  </w:style>
  <w:style w:type="paragraph" w:styleId="ListBullet3">
    <w:name w:val="List Bullet 3"/>
    <w:aliases w:val="Bulletlijst 3"/>
    <w:basedOn w:val="ListBullet"/>
    <w:uiPriority w:val="11"/>
    <w:unhideWhenUsed/>
    <w:rsid w:val="00811F04"/>
    <w:pPr>
      <w:numPr>
        <w:ilvl w:val="2"/>
      </w:numPr>
      <w:spacing w:before="0"/>
    </w:pPr>
  </w:style>
  <w:style w:type="paragraph" w:styleId="ListBullet4">
    <w:name w:val="List Bullet 4"/>
    <w:aliases w:val="Bulletlijst 4"/>
    <w:basedOn w:val="Normal"/>
    <w:uiPriority w:val="11"/>
    <w:unhideWhenUsed/>
    <w:rsid w:val="00C03764"/>
    <w:pPr>
      <w:numPr>
        <w:ilvl w:val="3"/>
        <w:numId w:val="6"/>
      </w:numPr>
      <w:contextualSpacing/>
    </w:pPr>
  </w:style>
  <w:style w:type="paragraph" w:styleId="ListNumber">
    <w:name w:val="List Number"/>
    <w:aliases w:val="Genummerde lijst"/>
    <w:basedOn w:val="Normal"/>
    <w:uiPriority w:val="11"/>
    <w:unhideWhenUsed/>
    <w:rsid w:val="00E302EB"/>
    <w:pPr>
      <w:numPr>
        <w:numId w:val="13"/>
      </w:numPr>
      <w:ind w:left="357" w:hanging="357"/>
    </w:pPr>
  </w:style>
  <w:style w:type="paragraph" w:styleId="ListNumber2">
    <w:name w:val="List Number 2"/>
    <w:aliases w:val="Genummerde lijst 2"/>
    <w:basedOn w:val="ListNumber"/>
    <w:uiPriority w:val="11"/>
    <w:unhideWhenUsed/>
    <w:rsid w:val="00E302EB"/>
    <w:pPr>
      <w:numPr>
        <w:ilvl w:val="1"/>
      </w:numPr>
      <w:spacing w:before="60"/>
      <w:ind w:left="714" w:hanging="357"/>
    </w:pPr>
  </w:style>
  <w:style w:type="paragraph" w:styleId="ListNumber3">
    <w:name w:val="List Number 3"/>
    <w:aliases w:val="Genummerde lijst 3"/>
    <w:basedOn w:val="Normal"/>
    <w:next w:val="ListNumber"/>
    <w:uiPriority w:val="11"/>
    <w:unhideWhenUsed/>
    <w:rsid w:val="00E302EB"/>
    <w:pPr>
      <w:numPr>
        <w:ilvl w:val="2"/>
        <w:numId w:val="13"/>
      </w:numPr>
      <w:spacing w:before="0"/>
      <w:ind w:left="1077" w:hanging="357"/>
    </w:pPr>
  </w:style>
  <w:style w:type="paragraph" w:styleId="ListNumber4">
    <w:name w:val="List Number 4"/>
    <w:aliases w:val="Genummerde lijst 4"/>
    <w:basedOn w:val="Normal"/>
    <w:uiPriority w:val="11"/>
    <w:unhideWhenUsed/>
    <w:rsid w:val="00C03764"/>
    <w:pPr>
      <w:numPr>
        <w:ilvl w:val="3"/>
        <w:numId w:val="13"/>
      </w:numPr>
      <w:contextualSpacing/>
    </w:pPr>
  </w:style>
  <w:style w:type="paragraph" w:styleId="ListNumber5">
    <w:name w:val="List Number 5"/>
    <w:aliases w:val="Genummerde lijst 5"/>
    <w:basedOn w:val="Normal"/>
    <w:uiPriority w:val="11"/>
    <w:unhideWhenUsed/>
    <w:rsid w:val="00C03764"/>
    <w:pPr>
      <w:numPr>
        <w:ilvl w:val="4"/>
        <w:numId w:val="13"/>
      </w:numPr>
      <w:contextualSpacing/>
    </w:pPr>
  </w:style>
  <w:style w:type="paragraph" w:styleId="ListBullet5">
    <w:name w:val="List Bullet 5"/>
    <w:aliases w:val="Bulletlijst 5"/>
    <w:basedOn w:val="Normal"/>
    <w:uiPriority w:val="11"/>
    <w:unhideWhenUsed/>
    <w:rsid w:val="00C03764"/>
    <w:pPr>
      <w:numPr>
        <w:ilvl w:val="4"/>
        <w:numId w:val="6"/>
      </w:numPr>
      <w:contextualSpacing/>
    </w:pPr>
  </w:style>
  <w:style w:type="paragraph" w:customStyle="1" w:styleId="Info-Service">
    <w:name w:val="Info- Service"/>
    <w:basedOn w:val="Normal"/>
    <w:next w:val="Info-Dossier"/>
    <w:link w:val="Info-ServiceCar"/>
    <w:semiHidden/>
    <w:qFormat/>
    <w:rsid w:val="001F0FEC"/>
    <w:pPr>
      <w:contextualSpacing/>
    </w:pPr>
    <w:rPr>
      <w:sz w:val="22"/>
    </w:rPr>
  </w:style>
  <w:style w:type="paragraph" w:customStyle="1" w:styleId="Info-Dossier">
    <w:name w:val="Info- Dossier"/>
    <w:basedOn w:val="Info-Service"/>
    <w:next w:val="Info-EmailTelRef"/>
    <w:link w:val="Info-DossierCar"/>
    <w:semiHidden/>
    <w:qFormat/>
    <w:rsid w:val="00BF7F47"/>
    <w:pPr>
      <w:jc w:val="left"/>
    </w:pPr>
    <w:rPr>
      <w:b/>
      <w:caps/>
      <w:color w:val="7C8FA4" w:themeColor="text2"/>
      <w:sz w:val="15"/>
      <w:szCs w:val="15"/>
    </w:rPr>
  </w:style>
  <w:style w:type="character" w:customStyle="1" w:styleId="Info-ServiceCar">
    <w:name w:val="Info- Service Car"/>
    <w:basedOn w:val="DefaultParagraphFont"/>
    <w:link w:val="Info-Service"/>
    <w:semiHidden/>
    <w:rsid w:val="00E54B3C"/>
    <w:rPr>
      <w:color w:val="425563" w:themeColor="accent1"/>
    </w:rPr>
  </w:style>
  <w:style w:type="paragraph" w:customStyle="1" w:styleId="Info-EmailTelRef">
    <w:name w:val="Info- Email/Tel/Ref"/>
    <w:basedOn w:val="Info-Service"/>
    <w:next w:val="Normal"/>
    <w:link w:val="Info-EmailTelRefCar"/>
    <w:uiPriority w:val="1"/>
    <w:semiHidden/>
    <w:qFormat/>
    <w:rsid w:val="00135320"/>
    <w:rPr>
      <w:sz w:val="18"/>
    </w:rPr>
  </w:style>
  <w:style w:type="character" w:customStyle="1" w:styleId="Info-DossierCar">
    <w:name w:val="Info- Dossier Car"/>
    <w:basedOn w:val="DefaultParagraphFont"/>
    <w:link w:val="Info-Dossier"/>
    <w:semiHidden/>
    <w:rsid w:val="00E54B3C"/>
    <w:rPr>
      <w:b/>
      <w:caps/>
      <w:color w:val="7C8FA4" w:themeColor="text2"/>
      <w:sz w:val="15"/>
      <w:szCs w:val="15"/>
    </w:rPr>
  </w:style>
  <w:style w:type="table" w:styleId="TableGrid">
    <w:name w:val="Table Grid"/>
    <w:basedOn w:val="TableNormal"/>
    <w:rsid w:val="000B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-EmailTelRefCar">
    <w:name w:val="Info- Email/Tel/Ref Car"/>
    <w:basedOn w:val="Info-DossierCar"/>
    <w:link w:val="Info-EmailTelRef"/>
    <w:uiPriority w:val="1"/>
    <w:semiHidden/>
    <w:rsid w:val="00E54B3C"/>
    <w:rPr>
      <w:b w:val="0"/>
      <w:caps w:val="0"/>
      <w:color w:val="425563" w:themeColor="accent1"/>
      <w:sz w:val="18"/>
      <w:szCs w:val="15"/>
    </w:rPr>
  </w:style>
  <w:style w:type="paragraph" w:customStyle="1" w:styleId="MASQUlimpression">
    <w:name w:val="MASQUÉ à l'impression"/>
    <w:next w:val="Normal"/>
    <w:semiHidden/>
    <w:qFormat/>
    <w:rsid w:val="00C42480"/>
    <w:pPr>
      <w:spacing w:after="0" w:line="240" w:lineRule="auto"/>
    </w:pPr>
    <w:rPr>
      <w:vanish/>
      <w:sz w:val="2"/>
    </w:rPr>
  </w:style>
  <w:style w:type="paragraph" w:styleId="Title">
    <w:name w:val="Title"/>
    <w:aliases w:val="titel"/>
    <w:basedOn w:val="Normal"/>
    <w:next w:val="Normal"/>
    <w:link w:val="TitleChar"/>
    <w:uiPriority w:val="7"/>
    <w:qFormat/>
    <w:rsid w:val="00864C5A"/>
    <w:pPr>
      <w:spacing w:after="240"/>
      <w:contextualSpacing/>
      <w:jc w:val="left"/>
    </w:pPr>
    <w:rPr>
      <w:rFonts w:eastAsiaTheme="majorEastAsia" w:cstheme="majorBidi"/>
      <w:b/>
      <w:sz w:val="24"/>
      <w:szCs w:val="24"/>
    </w:rPr>
  </w:style>
  <w:style w:type="character" w:customStyle="1" w:styleId="TitleChar">
    <w:name w:val="Title Char"/>
    <w:aliases w:val="titel Char"/>
    <w:basedOn w:val="DefaultParagraphFont"/>
    <w:link w:val="Title"/>
    <w:uiPriority w:val="7"/>
    <w:rsid w:val="00864C5A"/>
    <w:rPr>
      <w:rFonts w:eastAsiaTheme="majorEastAsia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8"/>
    <w:qFormat/>
    <w:rsid w:val="009F3DCE"/>
    <w:pPr>
      <w:numPr>
        <w:ilvl w:val="1"/>
      </w:numPr>
      <w:jc w:val="left"/>
    </w:pPr>
    <w:rPr>
      <w:rFonts w:eastAsiaTheme="minorEastAsia"/>
      <w:color w:val="000000" w:themeColor="text1"/>
      <w:spacing w:val="15"/>
      <w:u w:val="single"/>
    </w:rPr>
  </w:style>
  <w:style w:type="character" w:customStyle="1" w:styleId="SubtitleChar">
    <w:name w:val="Subtitle Char"/>
    <w:basedOn w:val="DefaultParagraphFont"/>
    <w:link w:val="Subtitle"/>
    <w:uiPriority w:val="8"/>
    <w:rsid w:val="001438DE"/>
    <w:rPr>
      <w:rFonts w:eastAsiaTheme="minorEastAsia"/>
      <w:color w:val="000000" w:themeColor="text1"/>
      <w:spacing w:val="15"/>
      <w:sz w:val="21"/>
      <w:u w:val="single"/>
      <w:lang w:val="nl-B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7310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7310"/>
    <w:rPr>
      <w:sz w:val="18"/>
      <w:szCs w:val="20"/>
      <w:lang w:val="nl-BE"/>
    </w:rPr>
  </w:style>
  <w:style w:type="character" w:styleId="FootnoteReference">
    <w:name w:val="footnote reference"/>
    <w:basedOn w:val="DefaultParagraphFont"/>
    <w:uiPriority w:val="99"/>
    <w:semiHidden/>
    <w:unhideWhenUsed/>
    <w:rsid w:val="00864C5A"/>
    <w:rPr>
      <w:rFonts w:ascii="Calibri" w:hAnsi="Calibri"/>
      <w:b/>
      <w:color w:val="7C8FA4" w:themeColor="text2"/>
      <w:vertAlign w:val="superscript"/>
    </w:rPr>
  </w:style>
  <w:style w:type="character" w:styleId="IntenseEmphasis">
    <w:name w:val="Intense Emphasis"/>
    <w:aliases w:val="Intense nadruk"/>
    <w:basedOn w:val="DefaultParagraphFont"/>
    <w:uiPriority w:val="3"/>
    <w:qFormat/>
    <w:rsid w:val="00864C5A"/>
    <w:rPr>
      <w:rFonts w:ascii="Calibri" w:hAnsi="Calibri"/>
      <w:b/>
      <w:i/>
      <w:iCs/>
      <w:color w:val="1BAFA0" w:themeColor="accent5"/>
    </w:rPr>
  </w:style>
  <w:style w:type="character" w:styleId="SubtleEmphasis">
    <w:name w:val="Subtle Emphasis"/>
    <w:aliases w:val="Middelmatige nadruk"/>
    <w:basedOn w:val="DefaultParagraphFont"/>
    <w:uiPriority w:val="3"/>
    <w:qFormat/>
    <w:rsid w:val="00864C5A"/>
    <w:rPr>
      <w:rFonts w:ascii="Calibri" w:hAnsi="Calibri"/>
      <w:i/>
      <w:iCs/>
      <w:color w:val="7C8FA4" w:themeColor="text2"/>
    </w:rPr>
  </w:style>
  <w:style w:type="character" w:styleId="Strong">
    <w:name w:val="Strong"/>
    <w:aliases w:val="Verheven"/>
    <w:basedOn w:val="DefaultParagraphFont"/>
    <w:uiPriority w:val="3"/>
    <w:qFormat/>
    <w:rsid w:val="00864C5A"/>
    <w:rPr>
      <w:rFonts w:ascii="Calibri" w:hAnsi="Calibri"/>
      <w:b/>
      <w:bCs/>
    </w:rPr>
  </w:style>
  <w:style w:type="paragraph" w:customStyle="1" w:styleId="DossierAuteurprojet">
    <w:name w:val="Dossier : Auteur projet"/>
    <w:aliases w:val="Auteur project"/>
    <w:basedOn w:val="Normal"/>
    <w:link w:val="DossierAuteurprojetCar"/>
    <w:uiPriority w:val="23"/>
    <w:qFormat/>
    <w:rsid w:val="006272CB"/>
    <w:pPr>
      <w:spacing w:before="0"/>
      <w:contextualSpacing/>
    </w:pPr>
  </w:style>
  <w:style w:type="paragraph" w:customStyle="1" w:styleId="DossierNumroDossier">
    <w:name w:val="Dossier : Numéro Dossier"/>
    <w:aliases w:val="Dossiernummer"/>
    <w:basedOn w:val="Normal"/>
    <w:next w:val="Normal"/>
    <w:link w:val="DossierNumroDossierCar"/>
    <w:uiPriority w:val="18"/>
    <w:qFormat/>
    <w:rsid w:val="00B31937"/>
    <w:pPr>
      <w:contextualSpacing/>
      <w:jc w:val="right"/>
    </w:pPr>
    <w:rPr>
      <w:color w:val="7C8FA4" w:themeColor="text2"/>
      <w:sz w:val="16"/>
    </w:rPr>
  </w:style>
  <w:style w:type="character" w:customStyle="1" w:styleId="DossierAuteurprojetCar">
    <w:name w:val="Dossier : Auteur projet Car"/>
    <w:aliases w:val="Auteur project Car"/>
    <w:basedOn w:val="DefaultParagraphFont"/>
    <w:link w:val="DossierAuteurprojet"/>
    <w:uiPriority w:val="23"/>
    <w:rsid w:val="006272CB"/>
  </w:style>
  <w:style w:type="paragraph" w:customStyle="1" w:styleId="DossierObjet">
    <w:name w:val="Dossier : Objet"/>
    <w:aliases w:val="Betreft"/>
    <w:basedOn w:val="Normal"/>
    <w:next w:val="Normal"/>
    <w:link w:val="DossierObjetCar"/>
    <w:uiPriority w:val="20"/>
    <w:qFormat/>
    <w:rsid w:val="00152B9C"/>
    <w:pPr>
      <w:contextualSpacing/>
      <w:jc w:val="center"/>
    </w:pPr>
    <w:rPr>
      <w:sz w:val="52"/>
    </w:rPr>
  </w:style>
  <w:style w:type="character" w:customStyle="1" w:styleId="DossierNumroDossierCar">
    <w:name w:val="Dossier : Numéro Dossier Car"/>
    <w:aliases w:val="Dossiernummer Car"/>
    <w:basedOn w:val="TitleChar"/>
    <w:link w:val="DossierNumroDossier"/>
    <w:uiPriority w:val="18"/>
    <w:rsid w:val="00B31937"/>
    <w:rPr>
      <w:rFonts w:asciiTheme="majorHAnsi" w:eastAsiaTheme="majorEastAsia" w:hAnsiTheme="majorHAnsi" w:cstheme="majorBidi"/>
      <w:b w:val="0"/>
      <w:color w:val="7C8FA4" w:themeColor="text2"/>
      <w:sz w:val="16"/>
      <w:szCs w:val="24"/>
    </w:rPr>
  </w:style>
  <w:style w:type="paragraph" w:customStyle="1" w:styleId="DossierType">
    <w:name w:val="Dossier : Type"/>
    <w:basedOn w:val="DossierObjet"/>
    <w:next w:val="Normal"/>
    <w:link w:val="DossierTypeCar"/>
    <w:uiPriority w:val="18"/>
    <w:qFormat/>
    <w:rsid w:val="00B31937"/>
    <w:pPr>
      <w:spacing w:before="840" w:after="100" w:afterAutospacing="1"/>
    </w:pPr>
    <w:rPr>
      <w:sz w:val="44"/>
    </w:rPr>
  </w:style>
  <w:style w:type="character" w:customStyle="1" w:styleId="DossierObjetCar">
    <w:name w:val="Dossier : Objet Car"/>
    <w:aliases w:val="Betreft Car"/>
    <w:basedOn w:val="TitleChar"/>
    <w:link w:val="DossierObjet"/>
    <w:uiPriority w:val="20"/>
    <w:rsid w:val="00032580"/>
    <w:rPr>
      <w:rFonts w:asciiTheme="majorHAnsi" w:eastAsiaTheme="majorEastAsia" w:hAnsiTheme="majorHAnsi" w:cstheme="majorBidi"/>
      <w:b w:val="0"/>
      <w:color w:val="425563" w:themeColor="accent1"/>
      <w:sz w:val="52"/>
      <w:szCs w:val="24"/>
    </w:rPr>
  </w:style>
  <w:style w:type="paragraph" w:customStyle="1" w:styleId="DossierLegendes">
    <w:name w:val="Dossier : Legendes"/>
    <w:basedOn w:val="Normal"/>
    <w:link w:val="DossierLegendesCar"/>
    <w:uiPriority w:val="19"/>
    <w:qFormat/>
    <w:rsid w:val="00547202"/>
    <w:pPr>
      <w:spacing w:before="840"/>
      <w:contextualSpacing/>
      <w:jc w:val="center"/>
    </w:pPr>
    <w:rPr>
      <w:color w:val="7C8FA4" w:themeColor="text2"/>
    </w:rPr>
  </w:style>
  <w:style w:type="character" w:customStyle="1" w:styleId="DossierTypeCar">
    <w:name w:val="Dossier : Type Car"/>
    <w:basedOn w:val="DossierObjetCar"/>
    <w:link w:val="DossierType"/>
    <w:uiPriority w:val="18"/>
    <w:rsid w:val="00B31937"/>
    <w:rPr>
      <w:rFonts w:asciiTheme="majorHAnsi" w:eastAsiaTheme="majorEastAsia" w:hAnsiTheme="majorHAnsi" w:cstheme="majorBidi"/>
      <w:b w:val="0"/>
      <w:color w:val="425563" w:themeColor="accent1"/>
      <w:sz w:val="44"/>
      <w:szCs w:val="24"/>
    </w:rPr>
  </w:style>
  <w:style w:type="paragraph" w:customStyle="1" w:styleId="DossierInfosPROCEDURE">
    <w:name w:val="Dossier : Infos PROCEDURE"/>
    <w:aliases w:val="Info procedure"/>
    <w:basedOn w:val="Normal"/>
    <w:link w:val="DossierInfosPROCEDURECar"/>
    <w:uiPriority w:val="21"/>
    <w:qFormat/>
    <w:rsid w:val="00547202"/>
    <w:pPr>
      <w:spacing w:before="840"/>
      <w:contextualSpacing/>
      <w:jc w:val="center"/>
    </w:pPr>
    <w:rPr>
      <w:b/>
      <w:caps/>
    </w:rPr>
  </w:style>
  <w:style w:type="character" w:customStyle="1" w:styleId="DossierLegendesCar">
    <w:name w:val="Dossier : Legendes Car"/>
    <w:basedOn w:val="DefaultParagraphFont"/>
    <w:link w:val="DossierLegendes"/>
    <w:uiPriority w:val="19"/>
    <w:rsid w:val="00547202"/>
    <w:rPr>
      <w:color w:val="7C8FA4" w:themeColor="text2"/>
      <w:sz w:val="21"/>
    </w:rPr>
  </w:style>
  <w:style w:type="paragraph" w:customStyle="1" w:styleId="DossierInfosNArticle">
    <w:name w:val="Dossier : Infos N° Article"/>
    <w:aliases w:val="info artikelnr"/>
    <w:basedOn w:val="Normal"/>
    <w:link w:val="DossierInfosNArticleCar"/>
    <w:uiPriority w:val="22"/>
    <w:qFormat/>
    <w:rsid w:val="00152B9C"/>
    <w:pPr>
      <w:contextualSpacing/>
      <w:jc w:val="center"/>
    </w:pPr>
  </w:style>
  <w:style w:type="character" w:customStyle="1" w:styleId="DossierInfosPROCEDURECar">
    <w:name w:val="Dossier : Infos PROCEDURE Car"/>
    <w:aliases w:val="Info procedure Car"/>
    <w:basedOn w:val="DossierLegendesCar"/>
    <w:link w:val="DossierInfosPROCEDURE"/>
    <w:uiPriority w:val="21"/>
    <w:rsid w:val="00547202"/>
    <w:rPr>
      <w:b/>
      <w:caps/>
      <w:color w:val="425563" w:themeColor="accent1"/>
      <w:sz w:val="21"/>
    </w:rPr>
  </w:style>
  <w:style w:type="character" w:customStyle="1" w:styleId="DossierInfosNArticleCar">
    <w:name w:val="Dossier : Infos N° Article Car"/>
    <w:aliases w:val="info artikelnr Car"/>
    <w:basedOn w:val="DossierInfosPROCEDURECar"/>
    <w:link w:val="DossierInfosNArticle"/>
    <w:uiPriority w:val="22"/>
    <w:rsid w:val="00032580"/>
    <w:rPr>
      <w:b w:val="0"/>
      <w:caps w:val="0"/>
      <w:color w:val="425563" w:themeColor="accent1"/>
      <w:sz w:val="21"/>
    </w:rPr>
  </w:style>
  <w:style w:type="paragraph" w:customStyle="1" w:styleId="DossierPouvoir">
    <w:name w:val="Dossier : Pouvoir"/>
    <w:aliases w:val="Overheid"/>
    <w:basedOn w:val="DossierObjet"/>
    <w:link w:val="DossierPouvoirCar"/>
    <w:uiPriority w:val="22"/>
    <w:qFormat/>
    <w:rsid w:val="00232BBF"/>
  </w:style>
  <w:style w:type="paragraph" w:styleId="NoSpacing">
    <w:name w:val="No Spacing"/>
    <w:aliases w:val="Zonder interlinie"/>
    <w:uiPriority w:val="2"/>
    <w:qFormat/>
    <w:rsid w:val="00B965B3"/>
    <w:pPr>
      <w:spacing w:after="0" w:line="240" w:lineRule="auto"/>
      <w:jc w:val="both"/>
    </w:pPr>
  </w:style>
  <w:style w:type="character" w:customStyle="1" w:styleId="DossierPouvoirCar">
    <w:name w:val="Dossier : Pouvoir Car"/>
    <w:aliases w:val="Overheid Car"/>
    <w:basedOn w:val="DossierObjetCar"/>
    <w:link w:val="DossierPouvoir"/>
    <w:uiPriority w:val="22"/>
    <w:rsid w:val="00232BBF"/>
    <w:rPr>
      <w:rFonts w:asciiTheme="majorHAnsi" w:eastAsiaTheme="majorEastAsia" w:hAnsiTheme="majorHAnsi" w:cstheme="majorBidi"/>
      <w:b w:val="0"/>
      <w:color w:val="425563" w:themeColor="accent1"/>
      <w:sz w:val="52"/>
      <w:szCs w:val="24"/>
    </w:rPr>
  </w:style>
  <w:style w:type="paragraph" w:styleId="TOC1">
    <w:name w:val="toc 1"/>
    <w:basedOn w:val="Normal"/>
    <w:next w:val="Normal"/>
    <w:link w:val="TOC1Char"/>
    <w:autoRedefine/>
    <w:uiPriority w:val="39"/>
    <w:rsid w:val="00643370"/>
    <w:pPr>
      <w:tabs>
        <w:tab w:val="right" w:leader="dot" w:pos="10762"/>
      </w:tabs>
      <w:spacing w:before="360" w:after="100"/>
      <w:ind w:left="567" w:right="567" w:hanging="567"/>
      <w:jc w:val="left"/>
    </w:pPr>
    <w:rPr>
      <w:b/>
      <w:caps/>
      <w:noProof/>
      <w:color w:val="1BAFA0" w:themeColor="accent5"/>
      <w:sz w:val="24"/>
    </w:rPr>
  </w:style>
  <w:style w:type="paragraph" w:styleId="TOC3">
    <w:name w:val="toc 3"/>
    <w:basedOn w:val="Normal"/>
    <w:next w:val="Normal"/>
    <w:autoRedefine/>
    <w:uiPriority w:val="39"/>
    <w:semiHidden/>
    <w:rsid w:val="00617965"/>
    <w:pPr>
      <w:tabs>
        <w:tab w:val="right" w:leader="dot" w:pos="10762"/>
      </w:tabs>
      <w:spacing w:before="60"/>
      <w:ind w:left="1701" w:right="567" w:hanging="567"/>
    </w:pPr>
    <w:rPr>
      <w:noProof/>
      <w:sz w:val="18"/>
    </w:rPr>
  </w:style>
  <w:style w:type="paragraph" w:styleId="TOC2">
    <w:name w:val="toc 2"/>
    <w:basedOn w:val="TOC3"/>
    <w:next w:val="Normal"/>
    <w:autoRedefine/>
    <w:uiPriority w:val="39"/>
    <w:semiHidden/>
    <w:rsid w:val="00FC767B"/>
    <w:pPr>
      <w:spacing w:before="120"/>
      <w:ind w:left="1134"/>
      <w:jc w:val="left"/>
    </w:pPr>
    <w:rPr>
      <w:b/>
      <w:sz w:val="21"/>
    </w:rPr>
  </w:style>
  <w:style w:type="character" w:styleId="Hyperlink">
    <w:name w:val="Hyperlink"/>
    <w:aliases w:val="Hypertekstlink"/>
    <w:basedOn w:val="DefaultParagraphFont"/>
    <w:uiPriority w:val="99"/>
    <w:unhideWhenUsed/>
    <w:rsid w:val="00864C5A"/>
    <w:rPr>
      <w:rFonts w:ascii="Calibri" w:hAnsi="Calibri"/>
      <w:color w:val="425563" w:themeColor="hyperlink"/>
      <w:u w:val="single"/>
    </w:rPr>
  </w:style>
  <w:style w:type="paragraph" w:customStyle="1" w:styleId="SOMMAIRE">
    <w:name w:val="SOMMAIRE"/>
    <w:aliases w:val="INHOUDSOPGAVE"/>
    <w:basedOn w:val="Normal"/>
    <w:link w:val="SOMMAIRECar"/>
    <w:uiPriority w:val="1"/>
    <w:qFormat/>
    <w:rsid w:val="00D50039"/>
    <w:rPr>
      <w:b/>
      <w:caps/>
      <w:sz w:val="36"/>
    </w:rPr>
  </w:style>
  <w:style w:type="paragraph" w:customStyle="1" w:styleId="Titreannexe">
    <w:name w:val="Titre annexe"/>
    <w:aliases w:val="Bijlagetitel"/>
    <w:basedOn w:val="Heading1"/>
    <w:next w:val="Normal"/>
    <w:link w:val="TitreannexeCar"/>
    <w:uiPriority w:val="29"/>
    <w:qFormat/>
    <w:rsid w:val="005D1BEB"/>
    <w:pPr>
      <w:numPr>
        <w:numId w:val="0"/>
      </w:numPr>
      <w:jc w:val="center"/>
    </w:pPr>
  </w:style>
  <w:style w:type="character" w:customStyle="1" w:styleId="TOC1Char">
    <w:name w:val="TOC 1 Char"/>
    <w:basedOn w:val="DefaultParagraphFont"/>
    <w:link w:val="TOC1"/>
    <w:uiPriority w:val="39"/>
    <w:semiHidden/>
    <w:rsid w:val="00530FE5"/>
    <w:rPr>
      <w:b/>
      <w:caps/>
      <w:noProof/>
      <w:color w:val="1BAFA0" w:themeColor="accent5"/>
      <w:sz w:val="24"/>
    </w:rPr>
  </w:style>
  <w:style w:type="character" w:customStyle="1" w:styleId="SOMMAIRECar">
    <w:name w:val="SOMMAIRE Car"/>
    <w:aliases w:val="INHOUDSOPGAVE Car"/>
    <w:basedOn w:val="TOC1Char"/>
    <w:link w:val="SOMMAIRE"/>
    <w:uiPriority w:val="1"/>
    <w:rsid w:val="00D50039"/>
    <w:rPr>
      <w:b/>
      <w:caps/>
      <w:noProof/>
      <w:color w:val="425563" w:themeColor="accent1"/>
      <w:sz w:val="36"/>
    </w:rPr>
  </w:style>
  <w:style w:type="paragraph" w:customStyle="1" w:styleId="Sous-titreANNEXE">
    <w:name w:val="Sous-titre ANNEXE"/>
    <w:aliases w:val="Bijlageondertitel"/>
    <w:basedOn w:val="Normal"/>
    <w:link w:val="Sous-titreANNEXECar"/>
    <w:uiPriority w:val="30"/>
    <w:qFormat/>
    <w:rsid w:val="005D1BEB"/>
    <w:pPr>
      <w:spacing w:before="0" w:after="480"/>
      <w:contextualSpacing/>
      <w:jc w:val="center"/>
    </w:pPr>
    <w:rPr>
      <w:caps/>
    </w:rPr>
  </w:style>
  <w:style w:type="character" w:customStyle="1" w:styleId="TitreannexeCar">
    <w:name w:val="Titre annexe Car"/>
    <w:aliases w:val="Bijlagetitel Car"/>
    <w:basedOn w:val="Heading1Char"/>
    <w:link w:val="Titreannexe"/>
    <w:uiPriority w:val="29"/>
    <w:rsid w:val="00AC13C6"/>
    <w:rPr>
      <w:rFonts w:asciiTheme="majorHAnsi" w:eastAsiaTheme="majorEastAsia" w:hAnsiTheme="majorHAnsi" w:cstheme="majorBidi"/>
      <w:b/>
      <w:caps w:val="0"/>
      <w:smallCaps/>
      <w:color w:val="313F4A" w:themeColor="accent1" w:themeShade="BF"/>
      <w:sz w:val="36"/>
      <w:szCs w:val="32"/>
    </w:rPr>
  </w:style>
  <w:style w:type="paragraph" w:customStyle="1" w:styleId="Lignedesuite">
    <w:name w:val="Ligne de suite"/>
    <w:aliases w:val="Volgende lijn..................."/>
    <w:basedOn w:val="Normal"/>
    <w:next w:val="Normal"/>
    <w:link w:val="LignedesuiteCar"/>
    <w:uiPriority w:val="3"/>
    <w:qFormat/>
    <w:rsid w:val="00517B20"/>
    <w:pPr>
      <w:tabs>
        <w:tab w:val="right" w:leader="dot" w:pos="10772"/>
      </w:tabs>
      <w:jc w:val="left"/>
    </w:pPr>
  </w:style>
  <w:style w:type="character" w:customStyle="1" w:styleId="Sous-titreANNEXECar">
    <w:name w:val="Sous-titre ANNEXE Car"/>
    <w:aliases w:val="Bijlageondertitel Car"/>
    <w:basedOn w:val="DefaultParagraphFont"/>
    <w:link w:val="Sous-titreANNEXE"/>
    <w:uiPriority w:val="30"/>
    <w:rsid w:val="00AC13C6"/>
    <w:rPr>
      <w:caps/>
      <w:color w:val="425563" w:themeColor="accent1"/>
      <w:sz w:val="21"/>
    </w:rPr>
  </w:style>
  <w:style w:type="table" w:styleId="GridTable4-Accent1">
    <w:name w:val="Grid Table 4 Accent 1"/>
    <w:basedOn w:val="TableNormal"/>
    <w:uiPriority w:val="49"/>
    <w:rsid w:val="006A240A"/>
    <w:pPr>
      <w:spacing w:after="0" w:line="240" w:lineRule="auto"/>
    </w:pPr>
    <w:tblPr>
      <w:tblStyleRowBandSize w:val="1"/>
      <w:tblStyleColBandSize w:val="1"/>
      <w:tblBorders>
        <w:top w:val="single" w:sz="4" w:space="0" w:color="829AAC" w:themeColor="accent1" w:themeTint="99"/>
        <w:left w:val="single" w:sz="4" w:space="0" w:color="829AAC" w:themeColor="accent1" w:themeTint="99"/>
        <w:bottom w:val="single" w:sz="4" w:space="0" w:color="829AAC" w:themeColor="accent1" w:themeTint="99"/>
        <w:right w:val="single" w:sz="4" w:space="0" w:color="829AAC" w:themeColor="accent1" w:themeTint="99"/>
        <w:insideH w:val="single" w:sz="4" w:space="0" w:color="829AAC" w:themeColor="accent1" w:themeTint="99"/>
        <w:insideV w:val="single" w:sz="4" w:space="0" w:color="829AA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5563" w:themeColor="accent1"/>
          <w:left w:val="single" w:sz="4" w:space="0" w:color="425563" w:themeColor="accent1"/>
          <w:bottom w:val="single" w:sz="4" w:space="0" w:color="425563" w:themeColor="accent1"/>
          <w:right w:val="single" w:sz="4" w:space="0" w:color="425563" w:themeColor="accent1"/>
          <w:insideH w:val="nil"/>
          <w:insideV w:val="nil"/>
        </w:tcBorders>
        <w:shd w:val="clear" w:color="auto" w:fill="425563" w:themeFill="accent1"/>
      </w:tcPr>
    </w:tblStylePr>
    <w:tblStylePr w:type="lastRow">
      <w:rPr>
        <w:b/>
        <w:bCs/>
      </w:rPr>
      <w:tblPr/>
      <w:tcPr>
        <w:tcBorders>
          <w:top w:val="double" w:sz="4" w:space="0" w:color="4255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DE3" w:themeFill="accent1" w:themeFillTint="33"/>
      </w:tcPr>
    </w:tblStylePr>
    <w:tblStylePr w:type="band1Horz">
      <w:tblPr/>
      <w:tcPr>
        <w:shd w:val="clear" w:color="auto" w:fill="D5DDE3" w:themeFill="accent1" w:themeFillTint="33"/>
      </w:tcPr>
    </w:tblStylePr>
  </w:style>
  <w:style w:type="character" w:customStyle="1" w:styleId="LignedesuiteCar">
    <w:name w:val="Ligne de suite Car"/>
    <w:aliases w:val="Volgende lijn................... Car"/>
    <w:basedOn w:val="DefaultParagraphFont"/>
    <w:link w:val="Lignedesuite"/>
    <w:uiPriority w:val="3"/>
    <w:rsid w:val="00AC13C6"/>
    <w:rPr>
      <w:sz w:val="21"/>
    </w:rPr>
  </w:style>
  <w:style w:type="paragraph" w:styleId="IntenseQuote">
    <w:name w:val="Intense Quote"/>
    <w:aliases w:val="Intens citaat"/>
    <w:basedOn w:val="Normal"/>
    <w:next w:val="Normal"/>
    <w:link w:val="IntenseQuoteChar"/>
    <w:uiPriority w:val="3"/>
    <w:qFormat/>
    <w:rsid w:val="005358C9"/>
    <w:pPr>
      <w:pBdr>
        <w:top w:val="single" w:sz="4" w:space="10" w:color="1BAFA0" w:themeColor="accent5"/>
        <w:bottom w:val="single" w:sz="4" w:space="10" w:color="1BAFA0" w:themeColor="accent5"/>
      </w:pBdr>
      <w:spacing w:before="360" w:after="360"/>
      <w:ind w:left="567" w:right="567"/>
      <w:jc w:val="center"/>
    </w:pPr>
    <w:rPr>
      <w:i/>
      <w:iCs/>
      <w:color w:val="1BAFA0" w:themeColor="accent5"/>
    </w:rPr>
  </w:style>
  <w:style w:type="character" w:customStyle="1" w:styleId="IntenseQuoteChar">
    <w:name w:val="Intense Quote Char"/>
    <w:aliases w:val="Intens citaat Char"/>
    <w:basedOn w:val="DefaultParagraphFont"/>
    <w:link w:val="IntenseQuote"/>
    <w:uiPriority w:val="3"/>
    <w:rsid w:val="005358C9"/>
    <w:rPr>
      <w:i/>
      <w:iCs/>
      <w:color w:val="1BAFA0" w:themeColor="accent5"/>
    </w:rPr>
  </w:style>
  <w:style w:type="paragraph" w:styleId="Quote">
    <w:name w:val="Quote"/>
    <w:basedOn w:val="Normal"/>
    <w:next w:val="Normal"/>
    <w:link w:val="QuoteChar"/>
    <w:uiPriority w:val="3"/>
    <w:qFormat/>
    <w:rsid w:val="008C13AC"/>
    <w:pPr>
      <w:spacing w:before="200" w:after="160"/>
      <w:ind w:left="567" w:right="567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"/>
    <w:rsid w:val="008C13AC"/>
    <w:rPr>
      <w:i/>
      <w:iCs/>
      <w:color w:val="404040" w:themeColor="text1" w:themeTint="BF"/>
      <w:sz w:val="21"/>
    </w:rPr>
  </w:style>
  <w:style w:type="table" w:customStyle="1" w:styleId="SCHAERBEEEK">
    <w:name w:val="SCHAERBEEEK"/>
    <w:basedOn w:val="GridTable4-Accent1"/>
    <w:uiPriority w:val="99"/>
    <w:rsid w:val="009E0149"/>
    <w:pPr>
      <w:contextualSpacing/>
    </w:pPr>
    <w:tblPr>
      <w:tblCellMar>
        <w:top w:w="113" w:type="dxa"/>
        <w:bottom w:w="113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25563"/>
          <w:left w:val="single" w:sz="4" w:space="0" w:color="425563"/>
          <w:bottom w:val="single" w:sz="4" w:space="0" w:color="425563"/>
          <w:right w:val="single" w:sz="4" w:space="0" w:color="425563"/>
          <w:insideH w:val="nil"/>
          <w:insideV w:val="nil"/>
        </w:tcBorders>
        <w:shd w:val="clear" w:color="auto" w:fill="425563"/>
      </w:tcPr>
    </w:tblStylePr>
    <w:tblStylePr w:type="lastRow">
      <w:rPr>
        <w:b/>
        <w:bCs/>
      </w:rPr>
      <w:tblPr/>
      <w:tcPr>
        <w:tcBorders>
          <w:top w:val="double" w:sz="4" w:space="0" w:color="42556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DE3"/>
      </w:tcPr>
    </w:tblStylePr>
    <w:tblStylePr w:type="band1Horz">
      <w:tblPr/>
      <w:tcPr>
        <w:shd w:val="clear" w:color="auto" w:fill="D5DDE3"/>
      </w:tcPr>
    </w:tblStylePr>
  </w:style>
  <w:style w:type="paragraph" w:styleId="ListParagraph">
    <w:name w:val="List Paragraph"/>
    <w:basedOn w:val="Normal"/>
    <w:uiPriority w:val="34"/>
    <w:qFormat/>
    <w:rsid w:val="00415A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4C5A"/>
    <w:pPr>
      <w:spacing w:before="0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C5A"/>
    <w:rPr>
      <w:rFonts w:cs="Segoe UI"/>
      <w:sz w:val="18"/>
      <w:szCs w:val="18"/>
    </w:rPr>
  </w:style>
  <w:style w:type="character" w:styleId="IntenseReference">
    <w:name w:val="Intense Reference"/>
    <w:basedOn w:val="DefaultParagraphFont"/>
    <w:uiPriority w:val="3"/>
    <w:semiHidden/>
    <w:qFormat/>
    <w:rsid w:val="00864C5A"/>
    <w:rPr>
      <w:rFonts w:ascii="Calibri" w:hAnsi="Calibri"/>
      <w:b/>
      <w:bCs/>
      <w:smallCaps/>
      <w:color w:val="425563" w:themeColor="accent1"/>
      <w:spacing w:val="5"/>
    </w:rPr>
  </w:style>
  <w:style w:type="character" w:styleId="Emphasis">
    <w:name w:val="Emphasis"/>
    <w:aliases w:val="Scherper"/>
    <w:basedOn w:val="DefaultParagraphFont"/>
    <w:uiPriority w:val="3"/>
    <w:qFormat/>
    <w:rsid w:val="00864C5A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"/>
    <w:semiHidden/>
    <w:qFormat/>
    <w:rsid w:val="00864C5A"/>
    <w:rPr>
      <w:rFonts w:ascii="Calibri" w:hAnsi="Calibri"/>
      <w:smallCaps/>
      <w:color w:val="5A5A5A" w:themeColor="text1" w:themeTint="A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C5A"/>
    <w:rPr>
      <w:rFonts w:eastAsiaTheme="majorEastAsia" w:cstheme="majorBidi"/>
      <w:color w:val="202A3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C5A"/>
    <w:rPr>
      <w:rFonts w:eastAsiaTheme="majorEastAsia" w:cstheme="majorBidi"/>
      <w:i/>
      <w:iCs/>
      <w:color w:val="202A3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C5A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C5A"/>
    <w:rPr>
      <w:rFonts w:eastAsiaTheme="majorEastAsia" w:cstheme="majorBidi"/>
      <w:i/>
      <w:iCs/>
      <w:color w:val="272727" w:themeColor="text1" w:themeTint="D8"/>
    </w:rPr>
  </w:style>
  <w:style w:type="character" w:styleId="BookTitle">
    <w:name w:val="Book Title"/>
    <w:basedOn w:val="DefaultParagraphFont"/>
    <w:uiPriority w:val="33"/>
    <w:semiHidden/>
    <w:qFormat/>
    <w:rsid w:val="00864C5A"/>
    <w:rPr>
      <w:rFonts w:ascii="Calibri" w:hAnsi="Calibri"/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64C5A"/>
    <w:pPr>
      <w:pageBreakBefore w:val="0"/>
      <w:numPr>
        <w:numId w:val="0"/>
      </w:numPr>
      <w:spacing w:after="0"/>
      <w:jc w:val="both"/>
      <w:outlineLvl w:val="9"/>
    </w:pPr>
    <w:rPr>
      <w:b w:val="0"/>
      <w:smallCaps w:val="0"/>
      <w:color w:val="313F4A" w:themeColor="accent1" w:themeShade="BF"/>
    </w:rPr>
  </w:style>
  <w:style w:type="character" w:styleId="HTMLAcronym">
    <w:name w:val="HTML Acronym"/>
    <w:basedOn w:val="DefaultParagraphFont"/>
    <w:uiPriority w:val="99"/>
    <w:semiHidden/>
    <w:unhideWhenUsed/>
    <w:rsid w:val="00864C5A"/>
    <w:rPr>
      <w:rFonts w:ascii="Calibri" w:hAnsi="Calibri"/>
    </w:rPr>
  </w:style>
  <w:style w:type="character" w:styleId="EndnoteReference">
    <w:name w:val="endnote reference"/>
    <w:basedOn w:val="DefaultParagraphFont"/>
    <w:uiPriority w:val="99"/>
    <w:semiHidden/>
    <w:unhideWhenUsed/>
    <w:rsid w:val="00864C5A"/>
    <w:rPr>
      <w:rFonts w:ascii="Calibri" w:hAnsi="Calibri"/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864C5A"/>
    <w:rPr>
      <w:rFonts w:ascii="Calibri" w:hAnsi="Calibri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64C5A"/>
    <w:rPr>
      <w:rFonts w:ascii="Calibri" w:hAnsi="Calibri" w:cs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64C5A"/>
    <w:rPr>
      <w:rFonts w:ascii="Calibri" w:hAnsi="Calibri" w:cs="Consolas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C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C5A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64C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64C5A"/>
  </w:style>
  <w:style w:type="paragraph" w:styleId="BodyText2">
    <w:name w:val="Body Text 2"/>
    <w:basedOn w:val="Normal"/>
    <w:link w:val="BodyText2Char"/>
    <w:uiPriority w:val="99"/>
    <w:semiHidden/>
    <w:unhideWhenUsed/>
    <w:rsid w:val="00864C5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64C5A"/>
  </w:style>
  <w:style w:type="character" w:styleId="HTMLDefinition">
    <w:name w:val="HTML Definition"/>
    <w:basedOn w:val="DefaultParagraphFont"/>
    <w:uiPriority w:val="99"/>
    <w:semiHidden/>
    <w:unhideWhenUsed/>
    <w:rsid w:val="00864C5A"/>
    <w:rPr>
      <w:rFonts w:ascii="Calibri" w:hAnsi="Calibri"/>
      <w:i/>
      <w:iCs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64C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64C5A"/>
    <w:rPr>
      <w:rFonts w:eastAsiaTheme="majorEastAsia" w:cstheme="majorBidi"/>
      <w:sz w:val="24"/>
      <w:szCs w:val="24"/>
      <w:shd w:val="pct20" w:color="auto" w:fill="auto"/>
    </w:rPr>
  </w:style>
  <w:style w:type="character" w:styleId="HTMLSample">
    <w:name w:val="HTML Sample"/>
    <w:basedOn w:val="DefaultParagraphFont"/>
    <w:uiPriority w:val="99"/>
    <w:semiHidden/>
    <w:unhideWhenUsed/>
    <w:rsid w:val="00864C5A"/>
    <w:rPr>
      <w:rFonts w:ascii="Calibri" w:hAnsi="Calibri" w:cs="Consolas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64C5A"/>
    <w:pPr>
      <w:spacing w:before="0"/>
    </w:pPr>
    <w:rPr>
      <w:rFonts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64C5A"/>
    <w:rPr>
      <w:rFonts w:cs="Segoe UI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864C5A"/>
    <w:pPr>
      <w:spacing w:before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64C5A"/>
  </w:style>
  <w:style w:type="paragraph" w:styleId="Index1">
    <w:name w:val="index 1"/>
    <w:basedOn w:val="Normal"/>
    <w:next w:val="Normal"/>
    <w:autoRedefine/>
    <w:uiPriority w:val="99"/>
    <w:semiHidden/>
    <w:unhideWhenUsed/>
    <w:rsid w:val="00864C5A"/>
    <w:pPr>
      <w:spacing w:before="0"/>
      <w:ind w:left="210" w:hanging="210"/>
    </w:pPr>
  </w:style>
  <w:style w:type="character" w:styleId="FollowedHyperlink">
    <w:name w:val="FollowedHyperlink"/>
    <w:basedOn w:val="DefaultParagraphFont"/>
    <w:uiPriority w:val="99"/>
    <w:semiHidden/>
    <w:unhideWhenUsed/>
    <w:rsid w:val="00864C5A"/>
    <w:rPr>
      <w:rFonts w:ascii="Calibri" w:hAnsi="Calibri"/>
      <w:color w:val="1BAFA0" w:themeColor="followedHyperlink"/>
      <w:u w:val="single"/>
    </w:rPr>
  </w:style>
  <w:style w:type="character" w:styleId="HTMLTypewriter">
    <w:name w:val="HTML Typewriter"/>
    <w:basedOn w:val="DefaultParagraphFont"/>
    <w:uiPriority w:val="99"/>
    <w:semiHidden/>
    <w:unhideWhenUsed/>
    <w:rsid w:val="00864C5A"/>
    <w:rPr>
      <w:rFonts w:ascii="Calibri" w:hAnsi="Calibri" w:cs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4C5A"/>
    <w:rPr>
      <w:rFonts w:ascii="Calibri" w:hAnsi="Calibri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64C5A"/>
    <w:rPr>
      <w:rFonts w:cs="Times New Roman"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864C5A"/>
    <w:pPr>
      <w:pBdr>
        <w:top w:val="single" w:sz="2" w:space="10" w:color="425563" w:themeColor="accent1" w:frame="1"/>
        <w:left w:val="single" w:sz="2" w:space="10" w:color="425563" w:themeColor="accent1" w:frame="1"/>
        <w:bottom w:val="single" w:sz="2" w:space="10" w:color="425563" w:themeColor="accent1" w:frame="1"/>
        <w:right w:val="single" w:sz="2" w:space="10" w:color="425563" w:themeColor="accent1" w:frame="1"/>
      </w:pBdr>
      <w:ind w:left="1152" w:right="1152"/>
    </w:pPr>
    <w:rPr>
      <w:rFonts w:eastAsiaTheme="minorEastAsia"/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4C5A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4C5A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64C5A"/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864C5A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C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C5A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4C5A"/>
    <w:pPr>
      <w:spacing w:before="0"/>
    </w:pPr>
    <w:rPr>
      <w:rFonts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4C5A"/>
    <w:rPr>
      <w:rFonts w:cs="Consolas"/>
      <w:sz w:val="20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64C5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64C5A"/>
  </w:style>
  <w:style w:type="paragraph" w:styleId="PlainText">
    <w:name w:val="Plain Text"/>
    <w:basedOn w:val="Normal"/>
    <w:link w:val="PlainTextChar"/>
    <w:uiPriority w:val="99"/>
    <w:semiHidden/>
    <w:unhideWhenUsed/>
    <w:rsid w:val="00864C5A"/>
    <w:pPr>
      <w:spacing w:before="0"/>
    </w:pPr>
    <w:rPr>
      <w:rFonts w:cs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64C5A"/>
    <w:rPr>
      <w:rFonts w:cs="Consolas"/>
    </w:rPr>
  </w:style>
  <w:style w:type="character" w:styleId="PlaceholderText">
    <w:name w:val="Placeholder Text"/>
    <w:basedOn w:val="DefaultParagraphFont"/>
    <w:uiPriority w:val="99"/>
    <w:semiHidden/>
    <w:rsid w:val="00864C5A"/>
    <w:rPr>
      <w:rFonts w:ascii="Calibri" w:hAnsi="Calibri"/>
      <w:color w:val="808080"/>
    </w:rPr>
  </w:style>
  <w:style w:type="paragraph" w:styleId="MacroText">
    <w:name w:val="macro"/>
    <w:link w:val="MacroTextChar"/>
    <w:uiPriority w:val="99"/>
    <w:semiHidden/>
    <w:unhideWhenUsed/>
    <w:rsid w:val="00864C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10" w:after="0" w:line="240" w:lineRule="auto"/>
      <w:jc w:val="both"/>
    </w:pPr>
    <w:rPr>
      <w:rFonts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64C5A"/>
    <w:rPr>
      <w:rFonts w:cs="Consolas"/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64C5A"/>
    <w:pPr>
      <w:spacing w:befor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64C5A"/>
  </w:style>
  <w:style w:type="paragraph" w:styleId="IndexHeading">
    <w:name w:val="index heading"/>
    <w:basedOn w:val="Normal"/>
    <w:next w:val="Index1"/>
    <w:uiPriority w:val="99"/>
    <w:semiHidden/>
    <w:unhideWhenUsed/>
    <w:rsid w:val="00864C5A"/>
    <w:rPr>
      <w:rFonts w:eastAsiaTheme="majorEastAsia" w:cstheme="majorBidi"/>
      <w:b/>
      <w:bCs/>
    </w:rPr>
  </w:style>
  <w:style w:type="paragraph" w:styleId="TOAHeading">
    <w:name w:val="toa heading"/>
    <w:basedOn w:val="Normal"/>
    <w:next w:val="Normal"/>
    <w:uiPriority w:val="99"/>
    <w:semiHidden/>
    <w:unhideWhenUsed/>
    <w:rsid w:val="00864C5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864C5A"/>
    <w:rPr>
      <w:rFonts w:ascii="Calibri" w:hAnsi="Calibr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ergauwen\OneDrive%20-%201030\Downloads\Dossier_1030_NL%20(1).dotx" TargetMode="External"/></Relationships>
</file>

<file path=word/theme/theme1.xml><?xml version="1.0" encoding="utf-8"?>
<a:theme xmlns:a="http://schemas.openxmlformats.org/drawingml/2006/main" name="Thème Office">
  <a:themeElements>
    <a:clrScheme name="SCHAERBEEK 1030">
      <a:dk1>
        <a:sysClr val="windowText" lastClr="000000"/>
      </a:dk1>
      <a:lt1>
        <a:sysClr val="window" lastClr="FFFFFF"/>
      </a:lt1>
      <a:dk2>
        <a:srgbClr val="7C8FA4"/>
      </a:dk2>
      <a:lt2>
        <a:srgbClr val="F7F8FA"/>
      </a:lt2>
      <a:accent1>
        <a:srgbClr val="425563"/>
      </a:accent1>
      <a:accent2>
        <a:srgbClr val="ED7838"/>
      </a:accent2>
      <a:accent3>
        <a:srgbClr val="B69E81"/>
      </a:accent3>
      <a:accent4>
        <a:srgbClr val="F8B322"/>
      </a:accent4>
      <a:accent5>
        <a:srgbClr val="1BAFA0"/>
      </a:accent5>
      <a:accent6>
        <a:srgbClr val="E5286D"/>
      </a:accent6>
      <a:hlink>
        <a:srgbClr val="425563"/>
      </a:hlink>
      <a:folHlink>
        <a:srgbClr val="1BAFA0"/>
      </a:folHlink>
    </a:clrScheme>
    <a:fontScheme name="CFSI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a5c7a-adfa-4da0-945e-cb1797c848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416A17D8F0B4FBD0E86B16E15E5E0" ma:contentTypeVersion="12" ma:contentTypeDescription="Crée un document." ma:contentTypeScope="" ma:versionID="7ee50b601931d88cd292cb97ab75243c">
  <xsd:schema xmlns:xsd="http://www.w3.org/2001/XMLSchema" xmlns:xs="http://www.w3.org/2001/XMLSchema" xmlns:p="http://schemas.microsoft.com/office/2006/metadata/properties" xmlns:ns2="f31a5c7a-adfa-4da0-945e-cb1797c84870" targetNamespace="http://schemas.microsoft.com/office/2006/metadata/properties" ma:root="true" ma:fieldsID="e211070e3b37aa5bb0c2a70d91ed2357" ns2:_="">
    <xsd:import namespace="f31a5c7a-adfa-4da0-945e-cb1797c84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a5c7a-adfa-4da0-945e-cb1797c84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64769a1c-4097-4dc2-8846-040aec16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69FD76-8F11-465E-8483-3F1E3DEEE5ED}">
  <ds:schemaRefs>
    <ds:schemaRef ds:uri="http://schemas.microsoft.com/office/2006/metadata/properties"/>
    <ds:schemaRef ds:uri="http://schemas.microsoft.com/office/infopath/2007/PartnerControls"/>
    <ds:schemaRef ds:uri="f31a5c7a-adfa-4da0-945e-cb1797c84870"/>
  </ds:schemaRefs>
</ds:datastoreItem>
</file>

<file path=customXml/itemProps2.xml><?xml version="1.0" encoding="utf-8"?>
<ds:datastoreItem xmlns:ds="http://schemas.openxmlformats.org/officeDocument/2006/customXml" ds:itemID="{588BE2AC-4FD6-4ECA-A5D6-783090DBA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034BC-0D5C-4F6E-8430-33C22E5936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B369ED-C303-460A-9FAA-13CD256A8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a5c7a-adfa-4da0-945e-cb1797c84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Dossier_1030_NL (1).dotx</Template>
  <TotalTime>16</TotalTime>
  <Pages>1</Pages>
  <Words>291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Links>
    <vt:vector size="36" baseType="variant"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_Toc238040996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_Toc238040995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_Toc238040994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_Toc238040993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_Toc238040992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_Toc238040991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Vergauwen Emma</dc:creator>
  <cp:keywords/>
  <dc:description/>
  <cp:lastModifiedBy>VERGAUWEN Emma</cp:lastModifiedBy>
  <cp:revision>33</cp:revision>
  <cp:lastPrinted>2017-10-20T05:15:00Z</cp:lastPrinted>
  <dcterms:created xsi:type="dcterms:W3CDTF">2026-08-20T03:25:00Z</dcterms:created>
  <dcterms:modified xsi:type="dcterms:W3CDTF">2026-08-19T12:13:00Z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0x010100492416A17D8F0B4FBD0E86B16E15E5E0</vt:lpwstr>
  </property>
  <property fmtid="{D5CDD505-2E9C-101B-9397-08002B2CF9AE}" pid="3" name="MediaServiceImageTags">
    <vt:lpwstr/>
  </property>
</Properties>
</file>