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34B14E" w14:textId="0D43E74F" w:rsidR="00A822B8" w:rsidRDefault="00A822B8" w:rsidP="00667B38">
      <w:pPr>
        <w:pStyle w:val="En-tte"/>
        <w:tabs>
          <w:tab w:val="clear" w:pos="4536"/>
          <w:tab w:val="clear" w:pos="9072"/>
        </w:tabs>
        <w:spacing w:after="160"/>
      </w:pPr>
    </w:p>
    <w:p w14:paraId="010D7CD2" w14:textId="77777777" w:rsidR="00A551E1" w:rsidRDefault="00A551E1" w:rsidP="00667B38">
      <w:pPr>
        <w:pStyle w:val="En-tte"/>
        <w:tabs>
          <w:tab w:val="clear" w:pos="4536"/>
          <w:tab w:val="clear" w:pos="9072"/>
        </w:tabs>
        <w:spacing w:after="160"/>
      </w:pPr>
    </w:p>
    <w:p w14:paraId="14A07E87" w14:textId="7185D179" w:rsidR="00A551E1" w:rsidRDefault="00BB2A1C" w:rsidP="00483179">
      <w:pPr>
        <w:pStyle w:val="Titre1"/>
        <w:numPr>
          <w:ilvl w:val="0"/>
          <w:numId w:val="0"/>
        </w:numPr>
        <w:spacing w:before="0" w:after="0" w:line="480" w:lineRule="auto"/>
        <w:jc w:val="center"/>
        <w:rPr>
          <w:lang w:val="fr-BE"/>
        </w:rPr>
      </w:pPr>
      <w:r>
        <w:rPr>
          <w:lang w:val="fr-BE"/>
        </w:rPr>
        <w:t xml:space="preserve">Renouvellement </w:t>
      </w:r>
      <w:r w:rsidR="00FF1C42" w:rsidRPr="007C7C1B">
        <w:rPr>
          <w:lang w:val="fr-BE"/>
        </w:rPr>
        <w:t>d’occupation d’un espace de proximité</w:t>
      </w:r>
      <w:r w:rsidR="00550735">
        <w:rPr>
          <w:rStyle w:val="Appeldenotedefin"/>
          <w:lang w:val="fr-BE"/>
        </w:rPr>
        <w:endnoteReference w:id="1"/>
      </w:r>
    </w:p>
    <w:p w14:paraId="1904E8EE" w14:textId="13D5447D" w:rsidR="00A551E1" w:rsidRPr="00A551E1" w:rsidRDefault="00A551E1" w:rsidP="00A551E1">
      <w:pPr>
        <w:rPr>
          <w:b/>
          <w:i/>
          <w:caps/>
          <w:sz w:val="24"/>
          <w:lang w:val="fr-BE"/>
        </w:rPr>
      </w:pPr>
      <w:r w:rsidRPr="00A551E1">
        <w:rPr>
          <w:b/>
          <w:i/>
          <w:caps/>
          <w:sz w:val="24"/>
          <w:lang w:val="fr-BE"/>
        </w:rPr>
        <w:t>Coordonnées</w:t>
      </w:r>
    </w:p>
    <w:p w14:paraId="5409043F" w14:textId="77777777" w:rsidR="00B020F2" w:rsidRPr="00B020F2" w:rsidRDefault="00B020F2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fr-BE"/>
        </w:rPr>
      </w:pPr>
    </w:p>
    <w:p w14:paraId="05F2DAA2" w14:textId="0212218C" w:rsidR="001C7179" w:rsidRDefault="00742461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Nom de l’</w:t>
      </w:r>
      <w:r w:rsidR="0044100C">
        <w:rPr>
          <w:lang w:val="fr-BE"/>
        </w:rPr>
        <w:t>organisation</w:t>
      </w:r>
      <w:r>
        <w:rPr>
          <w:lang w:val="fr-BE"/>
        </w:rPr>
        <w:tab/>
        <w:t>:</w:t>
      </w:r>
      <w:r w:rsidR="002D1064">
        <w:rPr>
          <w:lang w:val="fr-BE"/>
        </w:rPr>
        <w:t xml:space="preserve"> </w:t>
      </w:r>
      <w:r w:rsidR="002D1064">
        <w:rPr>
          <w:lang w:val="fr-BE"/>
        </w:rPr>
        <w:tab/>
      </w:r>
    </w:p>
    <w:p w14:paraId="0C9DBA19" w14:textId="6E9521A1" w:rsidR="00F51876" w:rsidRDefault="00AF1B6A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Siège social</w:t>
      </w:r>
      <w:r w:rsidR="00F51876">
        <w:rPr>
          <w:lang w:val="fr-BE"/>
        </w:rPr>
        <w:tab/>
        <w:t xml:space="preserve">: </w:t>
      </w:r>
      <w:r w:rsidR="00F51876">
        <w:rPr>
          <w:lang w:val="fr-BE"/>
        </w:rPr>
        <w:tab/>
      </w:r>
    </w:p>
    <w:p w14:paraId="50BA3C96" w14:textId="77777777" w:rsidR="00FF1C42" w:rsidRDefault="00FF1C42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  <w:rPr>
          <w:lang w:val="fr-BE"/>
        </w:rPr>
      </w:pPr>
      <w:r w:rsidRPr="006045C5">
        <w:rPr>
          <w:lang w:val="fr-BE"/>
        </w:rPr>
        <w:t xml:space="preserve">Nom du </w:t>
      </w:r>
      <w:r w:rsidR="00742461">
        <w:rPr>
          <w:lang w:val="fr-BE"/>
        </w:rPr>
        <w:t>responsable de l’organisation</w:t>
      </w:r>
      <w:r w:rsidR="00742461">
        <w:rPr>
          <w:lang w:val="fr-BE"/>
        </w:rPr>
        <w:tab/>
        <w:t>:</w:t>
      </w:r>
      <w:r w:rsidR="002D1064">
        <w:rPr>
          <w:lang w:val="fr-BE"/>
        </w:rPr>
        <w:t xml:space="preserve"> </w:t>
      </w:r>
      <w:r w:rsidR="002D1064">
        <w:rPr>
          <w:lang w:val="fr-BE"/>
        </w:rPr>
        <w:tab/>
      </w:r>
    </w:p>
    <w:p w14:paraId="13B32820" w14:textId="77777777" w:rsidR="00FF1C42" w:rsidRDefault="00742461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670"/>
          <w:tab w:val="left" w:pos="3261"/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>Téléphone</w:t>
      </w:r>
      <w:r>
        <w:rPr>
          <w:lang w:val="fr-BE"/>
        </w:rPr>
        <w:tab/>
      </w:r>
      <w:r>
        <w:rPr>
          <w:lang w:val="fr-BE"/>
        </w:rPr>
        <w:tab/>
        <w:t>:</w:t>
      </w:r>
      <w:r w:rsidR="002D1064">
        <w:rPr>
          <w:lang w:val="fr-BE"/>
        </w:rPr>
        <w:t xml:space="preserve"> </w:t>
      </w:r>
      <w:r w:rsidR="002D1064">
        <w:rPr>
          <w:lang w:val="fr-BE"/>
        </w:rPr>
        <w:tab/>
      </w:r>
    </w:p>
    <w:p w14:paraId="5B172119" w14:textId="1F779900" w:rsidR="00FF1C42" w:rsidRDefault="00742461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Mail </w:t>
      </w:r>
      <w:r>
        <w:rPr>
          <w:lang w:val="fr-BE"/>
        </w:rPr>
        <w:tab/>
        <w:t>:</w:t>
      </w:r>
      <w:r w:rsidR="002D1064">
        <w:rPr>
          <w:lang w:val="fr-BE"/>
        </w:rPr>
        <w:t xml:space="preserve"> </w:t>
      </w:r>
      <w:r w:rsidR="002D1064">
        <w:rPr>
          <w:lang w:val="fr-BE"/>
        </w:rPr>
        <w:tab/>
      </w:r>
    </w:p>
    <w:p w14:paraId="4A35591C" w14:textId="318759D8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>Nom de la personne de contact</w:t>
      </w:r>
    </w:p>
    <w:p w14:paraId="1388D4BC" w14:textId="7777777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670"/>
          <w:tab w:val="left" w:pos="3261"/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>Téléphone</w:t>
      </w:r>
      <w:r>
        <w:rPr>
          <w:lang w:val="fr-BE"/>
        </w:rPr>
        <w:tab/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0355DA43" w14:textId="7777777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Mail 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78609C17" w14:textId="10CA5B03" w:rsidR="00135BFD" w:rsidRPr="006045C5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  <w:rPr>
          <w:b/>
          <w:lang w:val="fr-BE"/>
        </w:rPr>
      </w:pPr>
      <w:r w:rsidRPr="006045C5">
        <w:rPr>
          <w:lang w:val="fr-BE"/>
        </w:rPr>
        <w:t>Nom</w:t>
      </w:r>
      <w:r>
        <w:rPr>
          <w:lang w:val="fr-BE"/>
        </w:rPr>
        <w:t xml:space="preserve"> de l’animateur-</w:t>
      </w:r>
      <w:proofErr w:type="spellStart"/>
      <w:r>
        <w:rPr>
          <w:lang w:val="fr-BE"/>
        </w:rPr>
        <w:t>trice</w:t>
      </w:r>
      <w:proofErr w:type="spellEnd"/>
      <w:r>
        <w:rPr>
          <w:lang w:val="fr-BE"/>
        </w:rPr>
        <w:t xml:space="preserve"> de l’activité :</w:t>
      </w:r>
      <w:r>
        <w:rPr>
          <w:lang w:val="fr-BE"/>
        </w:rPr>
        <w:tab/>
      </w:r>
    </w:p>
    <w:p w14:paraId="2D5111E5" w14:textId="7777777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</w:pPr>
      <w:r>
        <w:rPr>
          <w:lang w:val="fr-BE"/>
        </w:rPr>
        <w:t>Téléphone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308E8A9D" w14:textId="3FC9EB6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Mail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7E4EF0F8" w14:textId="781F191B" w:rsidR="00135BFD" w:rsidRPr="006045C5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  <w:rPr>
          <w:b/>
          <w:lang w:val="fr-BE"/>
        </w:rPr>
      </w:pPr>
      <w:r w:rsidRPr="006045C5">
        <w:rPr>
          <w:lang w:val="fr-BE"/>
        </w:rPr>
        <w:t>Nom</w:t>
      </w:r>
      <w:r>
        <w:rPr>
          <w:lang w:val="fr-BE"/>
        </w:rPr>
        <w:t xml:space="preserve"> de l’animateur-</w:t>
      </w:r>
      <w:proofErr w:type="spellStart"/>
      <w:r>
        <w:rPr>
          <w:lang w:val="fr-BE"/>
        </w:rPr>
        <w:t>trice</w:t>
      </w:r>
      <w:proofErr w:type="spellEnd"/>
      <w:r>
        <w:rPr>
          <w:lang w:val="fr-BE"/>
        </w:rPr>
        <w:t xml:space="preserve"> de l’activité :</w:t>
      </w:r>
      <w:r>
        <w:rPr>
          <w:lang w:val="fr-BE"/>
        </w:rPr>
        <w:tab/>
      </w:r>
    </w:p>
    <w:p w14:paraId="357F4A56" w14:textId="7777777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</w:pPr>
      <w:r>
        <w:rPr>
          <w:lang w:val="fr-BE"/>
        </w:rPr>
        <w:t>Téléphone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6F53A2FA" w14:textId="7777777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Mail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0E54C832" w14:textId="5C16D168" w:rsidR="00135BFD" w:rsidRPr="006045C5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  <w:rPr>
          <w:b/>
          <w:lang w:val="fr-BE"/>
        </w:rPr>
      </w:pPr>
      <w:r w:rsidRPr="006045C5">
        <w:rPr>
          <w:lang w:val="fr-BE"/>
        </w:rPr>
        <w:t>Nom</w:t>
      </w:r>
      <w:r>
        <w:rPr>
          <w:lang w:val="fr-BE"/>
        </w:rPr>
        <w:t xml:space="preserve"> de l’animateur-</w:t>
      </w:r>
      <w:proofErr w:type="spellStart"/>
      <w:r>
        <w:rPr>
          <w:lang w:val="fr-BE"/>
        </w:rPr>
        <w:t>trice</w:t>
      </w:r>
      <w:proofErr w:type="spellEnd"/>
      <w:r>
        <w:rPr>
          <w:lang w:val="fr-BE"/>
        </w:rPr>
        <w:t xml:space="preserve"> de l’activité :</w:t>
      </w:r>
      <w:r>
        <w:rPr>
          <w:lang w:val="fr-BE"/>
        </w:rPr>
        <w:tab/>
      </w:r>
    </w:p>
    <w:p w14:paraId="6590EA59" w14:textId="77777777" w:rsidR="00135BFD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/>
      </w:pPr>
      <w:r>
        <w:rPr>
          <w:lang w:val="fr-BE"/>
        </w:rPr>
        <w:t>Téléphone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02B48D8C" w14:textId="02F5DEBE" w:rsidR="00A551E1" w:rsidRDefault="00135BFD" w:rsidP="00A551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>Mail</w:t>
      </w:r>
      <w:r>
        <w:rPr>
          <w:lang w:val="fr-BE"/>
        </w:rPr>
        <w:tab/>
        <w:t xml:space="preserve">: </w:t>
      </w:r>
      <w:r>
        <w:rPr>
          <w:lang w:val="fr-BE"/>
        </w:rPr>
        <w:tab/>
      </w:r>
    </w:p>
    <w:p w14:paraId="2B2D509D" w14:textId="595F3554" w:rsidR="00A551E1" w:rsidRDefault="00A551E1" w:rsidP="00A551E1">
      <w:pPr>
        <w:spacing w:before="0" w:after="0"/>
        <w:jc w:val="left"/>
        <w:rPr>
          <w:lang w:val="fr-BE"/>
        </w:rPr>
      </w:pPr>
    </w:p>
    <w:p w14:paraId="348DAEBC" w14:textId="0E12D349" w:rsidR="00483179" w:rsidRDefault="00483179" w:rsidP="00A551E1">
      <w:pPr>
        <w:spacing w:before="0" w:after="0"/>
        <w:jc w:val="left"/>
        <w:rPr>
          <w:lang w:val="fr-BE"/>
        </w:rPr>
      </w:pPr>
    </w:p>
    <w:p w14:paraId="03404514" w14:textId="53A6D486" w:rsidR="00483179" w:rsidRDefault="00483179" w:rsidP="00A551E1">
      <w:pPr>
        <w:spacing w:before="0" w:after="0"/>
        <w:jc w:val="left"/>
        <w:rPr>
          <w:lang w:val="fr-BE"/>
        </w:rPr>
      </w:pPr>
    </w:p>
    <w:p w14:paraId="423404BB" w14:textId="60A64190" w:rsidR="00483179" w:rsidRDefault="00483179" w:rsidP="00A551E1">
      <w:pPr>
        <w:spacing w:before="0" w:after="0"/>
        <w:jc w:val="left"/>
        <w:rPr>
          <w:lang w:val="fr-BE"/>
        </w:rPr>
      </w:pPr>
    </w:p>
    <w:p w14:paraId="652E2407" w14:textId="3628FDE8" w:rsidR="00483179" w:rsidRDefault="00483179" w:rsidP="00A551E1">
      <w:pPr>
        <w:spacing w:before="0" w:after="0"/>
        <w:jc w:val="left"/>
        <w:rPr>
          <w:lang w:val="fr-BE"/>
        </w:rPr>
      </w:pPr>
    </w:p>
    <w:p w14:paraId="5DA16D32" w14:textId="14E6EEAF" w:rsidR="00483179" w:rsidRDefault="00483179" w:rsidP="00A551E1">
      <w:pPr>
        <w:spacing w:before="0" w:after="0"/>
        <w:jc w:val="left"/>
        <w:rPr>
          <w:lang w:val="fr-BE"/>
        </w:rPr>
      </w:pPr>
    </w:p>
    <w:p w14:paraId="7A5F690A" w14:textId="524B3A29" w:rsidR="00483179" w:rsidRDefault="00483179" w:rsidP="00A551E1">
      <w:pPr>
        <w:spacing w:before="0" w:after="0"/>
        <w:jc w:val="left"/>
        <w:rPr>
          <w:lang w:val="fr-BE"/>
        </w:rPr>
      </w:pPr>
    </w:p>
    <w:p w14:paraId="2B031D40" w14:textId="540BC122" w:rsidR="00483179" w:rsidRDefault="00483179" w:rsidP="00A551E1">
      <w:pPr>
        <w:spacing w:before="0" w:after="0"/>
        <w:jc w:val="left"/>
        <w:rPr>
          <w:lang w:val="fr-BE"/>
        </w:rPr>
      </w:pPr>
    </w:p>
    <w:p w14:paraId="61FD1AE1" w14:textId="167F71C5" w:rsidR="00483179" w:rsidRDefault="00483179" w:rsidP="00A551E1">
      <w:pPr>
        <w:spacing w:before="0" w:after="0"/>
        <w:jc w:val="left"/>
        <w:rPr>
          <w:lang w:val="fr-BE"/>
        </w:rPr>
      </w:pPr>
    </w:p>
    <w:p w14:paraId="323C45E5" w14:textId="598EC8AC" w:rsidR="00483179" w:rsidRDefault="00483179" w:rsidP="00A551E1">
      <w:pPr>
        <w:spacing w:before="0" w:after="0"/>
        <w:jc w:val="left"/>
        <w:rPr>
          <w:lang w:val="fr-BE"/>
        </w:rPr>
      </w:pPr>
    </w:p>
    <w:p w14:paraId="55B566D1" w14:textId="430CCC2F" w:rsidR="00483179" w:rsidRDefault="00483179" w:rsidP="00A551E1">
      <w:pPr>
        <w:spacing w:before="0" w:after="0"/>
        <w:jc w:val="left"/>
        <w:rPr>
          <w:lang w:val="fr-BE"/>
        </w:rPr>
      </w:pPr>
    </w:p>
    <w:p w14:paraId="5D01F0CD" w14:textId="77777777" w:rsidR="00483179" w:rsidRDefault="00483179" w:rsidP="00A551E1">
      <w:pPr>
        <w:spacing w:before="0" w:after="0"/>
        <w:jc w:val="left"/>
        <w:rPr>
          <w:lang w:val="fr-BE"/>
        </w:rPr>
      </w:pPr>
    </w:p>
    <w:p w14:paraId="5AAC77B7" w14:textId="0F8B9E23" w:rsidR="00483179" w:rsidRPr="00483179" w:rsidRDefault="00483179" w:rsidP="00483179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536"/>
          <w:tab w:val="clear" w:pos="9072"/>
        </w:tabs>
        <w:spacing w:before="0"/>
        <w:rPr>
          <w:b/>
          <w:i/>
          <w:lang w:val="fr-BE"/>
        </w:rPr>
      </w:pPr>
      <w:r w:rsidRPr="0041098C">
        <w:rPr>
          <w:b/>
          <w:i/>
          <w:lang w:val="fr-BE"/>
        </w:rPr>
        <w:t>La cellule « Espaces de proximité » fait partie du Programme de Prévention Urbaine (PPU) de la commune de Schaerbeek. Elle met à disposition plusieurs locaux permettant aux associations ou aux habitants de mettre en place leur projet à destination des habitants d’un quartier dans le but de développer et renforcer le lien social entre les habitants et ainsi améliorer le vivre ensemble.</w:t>
      </w:r>
    </w:p>
    <w:p w14:paraId="2DD27EE7" w14:textId="16B43754" w:rsidR="006172E3" w:rsidRPr="00C24483" w:rsidRDefault="00C24483" w:rsidP="00A551E1">
      <w:pPr>
        <w:spacing w:before="0" w:after="0"/>
        <w:jc w:val="left"/>
        <w:rPr>
          <w:b/>
          <w:caps/>
          <w:sz w:val="24"/>
          <w:szCs w:val="24"/>
          <w:lang w:val="fr-BE"/>
        </w:rPr>
      </w:pPr>
      <w:r w:rsidRPr="00C24483">
        <w:rPr>
          <w:b/>
          <w:caps/>
          <w:sz w:val="24"/>
          <w:szCs w:val="24"/>
          <w:lang w:val="fr-BE"/>
        </w:rPr>
        <w:lastRenderedPageBreak/>
        <w:t>Salle</w:t>
      </w:r>
      <w:r>
        <w:rPr>
          <w:b/>
          <w:caps/>
          <w:sz w:val="24"/>
          <w:szCs w:val="24"/>
          <w:lang w:val="fr-BE"/>
        </w:rPr>
        <w:t>(s)</w:t>
      </w:r>
      <w:r w:rsidRPr="00C24483">
        <w:rPr>
          <w:b/>
          <w:caps/>
          <w:sz w:val="24"/>
          <w:szCs w:val="24"/>
          <w:lang w:val="fr-BE"/>
        </w:rPr>
        <w:t xml:space="preserve"> souhaité</w:t>
      </w:r>
      <w:r>
        <w:rPr>
          <w:b/>
          <w:caps/>
          <w:sz w:val="24"/>
          <w:szCs w:val="24"/>
          <w:lang w:val="fr-BE"/>
        </w:rPr>
        <w:t>e(s)</w:t>
      </w:r>
      <w:r w:rsidR="006D1C4D" w:rsidRPr="00C24483">
        <w:rPr>
          <w:b/>
          <w:caps/>
          <w:sz w:val="24"/>
          <w:szCs w:val="24"/>
          <w:lang w:val="fr-BE"/>
        </w:rPr>
        <w:t> :</w:t>
      </w:r>
    </w:p>
    <w:p w14:paraId="7A2B4D05" w14:textId="77777777" w:rsidR="006D1C4D" w:rsidRDefault="006D1C4D" w:rsidP="00A551E1">
      <w:pPr>
        <w:spacing w:before="0" w:after="0"/>
        <w:jc w:val="left"/>
        <w:rPr>
          <w:b/>
          <w:lang w:val="fr-BE"/>
        </w:rPr>
      </w:pPr>
    </w:p>
    <w:tbl>
      <w:tblPr>
        <w:tblStyle w:val="Grilledutableau"/>
        <w:tblW w:w="9180" w:type="dxa"/>
        <w:jc w:val="center"/>
        <w:tblLook w:val="04A0" w:firstRow="1" w:lastRow="0" w:firstColumn="1" w:lastColumn="0" w:noHBand="0" w:noVBand="1"/>
      </w:tblPr>
      <w:tblGrid>
        <w:gridCol w:w="2153"/>
        <w:gridCol w:w="1137"/>
        <w:gridCol w:w="2945"/>
        <w:gridCol w:w="2945"/>
      </w:tblGrid>
      <w:tr w:rsidR="006D1C4D" w14:paraId="205A61BD" w14:textId="77777777" w:rsidTr="00163EB9">
        <w:trPr>
          <w:trHeight w:val="369"/>
          <w:jc w:val="center"/>
        </w:trPr>
        <w:tc>
          <w:tcPr>
            <w:tcW w:w="2153" w:type="dxa"/>
            <w:shd w:val="clear" w:color="auto" w:fill="auto"/>
          </w:tcPr>
          <w:p w14:paraId="5BD84E1F" w14:textId="77777777" w:rsidR="006D1C4D" w:rsidRPr="00931376" w:rsidRDefault="006D1C4D" w:rsidP="00D528D4">
            <w:pPr>
              <w:rPr>
                <w:b/>
                <w:caps/>
                <w:color w:val="auto"/>
                <w:sz w:val="18"/>
                <w:szCs w:val="18"/>
              </w:rPr>
            </w:pPr>
            <w:r w:rsidRPr="00931376">
              <w:rPr>
                <w:b/>
                <w:caps/>
                <w:color w:val="auto"/>
                <w:sz w:val="18"/>
                <w:szCs w:val="18"/>
              </w:rPr>
              <w:t>Espace</w:t>
            </w:r>
          </w:p>
        </w:tc>
        <w:tc>
          <w:tcPr>
            <w:tcW w:w="1137" w:type="dxa"/>
            <w:shd w:val="clear" w:color="auto" w:fill="auto"/>
          </w:tcPr>
          <w:p w14:paraId="1439EB82" w14:textId="77777777" w:rsidR="006D1C4D" w:rsidRPr="00931376" w:rsidRDefault="006D1C4D" w:rsidP="00D528D4">
            <w:pPr>
              <w:rPr>
                <w:b/>
                <w:color w:val="auto"/>
                <w:sz w:val="18"/>
                <w:szCs w:val="18"/>
              </w:rPr>
            </w:pPr>
            <w:r w:rsidRPr="00931376">
              <w:rPr>
                <w:b/>
                <w:caps/>
                <w:color w:val="auto"/>
                <w:sz w:val="18"/>
                <w:szCs w:val="18"/>
              </w:rPr>
              <w:t>Salle</w:t>
            </w:r>
          </w:p>
        </w:tc>
        <w:tc>
          <w:tcPr>
            <w:tcW w:w="2945" w:type="dxa"/>
            <w:shd w:val="clear" w:color="auto" w:fill="auto"/>
          </w:tcPr>
          <w:p w14:paraId="0D0C9174" w14:textId="77777777" w:rsidR="006D1C4D" w:rsidRPr="00931376" w:rsidRDefault="006D1C4D" w:rsidP="00D528D4">
            <w:pPr>
              <w:jc w:val="center"/>
              <w:rPr>
                <w:b/>
                <w:color w:val="auto"/>
                <w:sz w:val="18"/>
                <w:szCs w:val="18"/>
              </w:rPr>
            </w:pPr>
            <w:r w:rsidRPr="00931376">
              <w:rPr>
                <w:b/>
                <w:caps/>
                <w:color w:val="auto"/>
                <w:sz w:val="18"/>
                <w:szCs w:val="18"/>
              </w:rPr>
              <w:t>Jour(s)</w:t>
            </w:r>
            <w:r w:rsidRPr="00931376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931376">
              <w:rPr>
                <w:b/>
                <w:caps/>
                <w:color w:val="auto"/>
                <w:sz w:val="18"/>
                <w:szCs w:val="18"/>
              </w:rPr>
              <w:t>souhaité(s)</w:t>
            </w:r>
          </w:p>
        </w:tc>
        <w:tc>
          <w:tcPr>
            <w:tcW w:w="2945" w:type="dxa"/>
            <w:shd w:val="clear" w:color="auto" w:fill="auto"/>
          </w:tcPr>
          <w:p w14:paraId="3634BD99" w14:textId="77777777" w:rsidR="006D1C4D" w:rsidRPr="00931376" w:rsidRDefault="006D1C4D" w:rsidP="00D528D4">
            <w:pPr>
              <w:jc w:val="center"/>
              <w:rPr>
                <w:b/>
                <w:color w:val="auto"/>
                <w:sz w:val="18"/>
                <w:szCs w:val="18"/>
              </w:rPr>
            </w:pPr>
            <w:r w:rsidRPr="00931376">
              <w:rPr>
                <w:b/>
                <w:caps/>
                <w:color w:val="auto"/>
                <w:sz w:val="18"/>
                <w:szCs w:val="18"/>
              </w:rPr>
              <w:t>Horaire(s)</w:t>
            </w:r>
          </w:p>
        </w:tc>
      </w:tr>
      <w:tr w:rsidR="006D1C4D" w14:paraId="4D754971" w14:textId="77777777" w:rsidTr="00163EB9">
        <w:trPr>
          <w:trHeight w:val="284"/>
          <w:jc w:val="center"/>
        </w:trPr>
        <w:tc>
          <w:tcPr>
            <w:tcW w:w="9180" w:type="dxa"/>
            <w:gridSpan w:val="4"/>
            <w:shd w:val="clear" w:color="auto" w:fill="1BAFA0"/>
            <w:vAlign w:val="center"/>
          </w:tcPr>
          <w:p w14:paraId="42F5095F" w14:textId="77777777" w:rsidR="006D1C4D" w:rsidRPr="00520C77" w:rsidRDefault="006D1C4D" w:rsidP="00D528D4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723065">
              <w:rPr>
                <w:b/>
                <w:sz w:val="18"/>
                <w:szCs w:val="18"/>
                <w:lang w:val="fr-BE"/>
              </w:rPr>
              <w:t>MAISON DE QUARTIER</w:t>
            </w:r>
            <w:r>
              <w:rPr>
                <w:b/>
                <w:sz w:val="18"/>
                <w:szCs w:val="18"/>
                <w:lang w:val="fr-BE"/>
              </w:rPr>
              <w:t xml:space="preserve"> </w:t>
            </w:r>
            <w:r w:rsidRPr="00723065">
              <w:rPr>
                <w:b/>
                <w:sz w:val="18"/>
                <w:szCs w:val="18"/>
                <w:lang w:val="fr-BE"/>
              </w:rPr>
              <w:t>NAVEZ</w:t>
            </w:r>
          </w:p>
        </w:tc>
      </w:tr>
      <w:tr w:rsidR="006D1C4D" w14:paraId="1BCB28B0" w14:textId="77777777" w:rsidTr="00163EB9">
        <w:trPr>
          <w:trHeight w:val="188"/>
          <w:jc w:val="center"/>
        </w:trPr>
        <w:tc>
          <w:tcPr>
            <w:tcW w:w="2153" w:type="dxa"/>
            <w:vMerge w:val="restart"/>
            <w:shd w:val="clear" w:color="auto" w:fill="E7E6E6" w:themeFill="background2"/>
            <w:vAlign w:val="center"/>
          </w:tcPr>
          <w:p w14:paraId="278F5C47" w14:textId="77777777" w:rsidR="006D1C4D" w:rsidRPr="00723065" w:rsidRDefault="006D1C4D" w:rsidP="00D528D4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137" w:type="dxa"/>
            <w:vMerge w:val="restart"/>
          </w:tcPr>
          <w:p w14:paraId="41D3DCAB" w14:textId="77777777" w:rsidR="006D1C4D" w:rsidRPr="006B4DDC" w:rsidRDefault="006D1C4D" w:rsidP="00D528D4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SPORT</w:t>
            </w:r>
          </w:p>
        </w:tc>
        <w:tc>
          <w:tcPr>
            <w:tcW w:w="2945" w:type="dxa"/>
          </w:tcPr>
          <w:p w14:paraId="77C573E5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6CFC07FB" w14:textId="77777777" w:rsidR="006D1C4D" w:rsidRDefault="006D1C4D" w:rsidP="00D528D4"/>
        </w:tc>
      </w:tr>
      <w:tr w:rsidR="006D1C4D" w14:paraId="089FCF87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  <w:vAlign w:val="center"/>
          </w:tcPr>
          <w:p w14:paraId="5BE4AF31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37" w:type="dxa"/>
            <w:vMerge/>
          </w:tcPr>
          <w:p w14:paraId="6F21E109" w14:textId="77777777" w:rsidR="006D1C4D" w:rsidRPr="006B4DDC" w:rsidRDefault="006D1C4D" w:rsidP="00D528D4">
            <w:pPr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01C3083D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321FCA47" w14:textId="77777777" w:rsidR="006D1C4D" w:rsidRDefault="006D1C4D" w:rsidP="00D528D4"/>
        </w:tc>
      </w:tr>
      <w:tr w:rsidR="006D1C4D" w14:paraId="76FB7544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  <w:vAlign w:val="center"/>
          </w:tcPr>
          <w:p w14:paraId="75E92E54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37" w:type="dxa"/>
            <w:vMerge/>
          </w:tcPr>
          <w:p w14:paraId="0DA346E0" w14:textId="77777777" w:rsidR="006D1C4D" w:rsidRPr="006B4DDC" w:rsidRDefault="006D1C4D" w:rsidP="00D528D4">
            <w:pPr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4BE2CAAD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56863DBE" w14:textId="77777777" w:rsidR="006D1C4D" w:rsidRDefault="006D1C4D" w:rsidP="00D528D4"/>
        </w:tc>
      </w:tr>
      <w:tr w:rsidR="006D1C4D" w14:paraId="23CB8D51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27CEAA57" w14:textId="77777777" w:rsidR="006D1C4D" w:rsidRDefault="006D1C4D" w:rsidP="00D528D4"/>
        </w:tc>
        <w:tc>
          <w:tcPr>
            <w:tcW w:w="1137" w:type="dxa"/>
            <w:vMerge w:val="restart"/>
          </w:tcPr>
          <w:p w14:paraId="168EE041" w14:textId="716F7B0F" w:rsidR="006D1C4D" w:rsidRPr="005A0A89" w:rsidRDefault="005A0A89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5A0A89">
              <w:rPr>
                <w:i/>
                <w:caps/>
                <w:color w:val="auto"/>
                <w:sz w:val="16"/>
                <w:szCs w:val="16"/>
                <w:lang w:val="fr-BE"/>
              </w:rPr>
              <w:t>Art-Déco</w:t>
            </w:r>
          </w:p>
          <w:p w14:paraId="3E69902A" w14:textId="715AE98A" w:rsidR="00C04C25" w:rsidRPr="00742DAD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Grande</w:t>
            </w:r>
            <w:r w:rsidR="00C04C25"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945" w:type="dxa"/>
          </w:tcPr>
          <w:p w14:paraId="72CC7CD0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29DD246F" w14:textId="77777777" w:rsidR="006D1C4D" w:rsidRDefault="006D1C4D" w:rsidP="00D528D4"/>
        </w:tc>
      </w:tr>
      <w:tr w:rsidR="006D1C4D" w14:paraId="660D5571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52F931D8" w14:textId="77777777" w:rsidR="006D1C4D" w:rsidRDefault="006D1C4D" w:rsidP="00D528D4"/>
        </w:tc>
        <w:tc>
          <w:tcPr>
            <w:tcW w:w="1137" w:type="dxa"/>
            <w:vMerge/>
          </w:tcPr>
          <w:p w14:paraId="3CFA0801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5F11F4B7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4EE5EEF7" w14:textId="77777777" w:rsidR="006D1C4D" w:rsidRDefault="006D1C4D" w:rsidP="00D528D4"/>
        </w:tc>
      </w:tr>
      <w:tr w:rsidR="006D1C4D" w14:paraId="124A13D5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2893B67B" w14:textId="77777777" w:rsidR="006D1C4D" w:rsidRDefault="006D1C4D" w:rsidP="00D528D4"/>
        </w:tc>
        <w:tc>
          <w:tcPr>
            <w:tcW w:w="1137" w:type="dxa"/>
            <w:vMerge/>
          </w:tcPr>
          <w:p w14:paraId="45CC4BC6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4983C285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5ECA4F1E" w14:textId="77777777" w:rsidR="006D1C4D" w:rsidRDefault="006D1C4D" w:rsidP="00D528D4"/>
        </w:tc>
      </w:tr>
      <w:tr w:rsidR="006D1C4D" w14:paraId="2F21D8F3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3EE7955D" w14:textId="77777777" w:rsidR="006D1C4D" w:rsidRDefault="006D1C4D" w:rsidP="00D528D4"/>
        </w:tc>
        <w:tc>
          <w:tcPr>
            <w:tcW w:w="1137" w:type="dxa"/>
            <w:vMerge w:val="restart"/>
          </w:tcPr>
          <w:p w14:paraId="6728216F" w14:textId="77777777" w:rsidR="006D1C4D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DADA</w:t>
            </w:r>
          </w:p>
          <w:p w14:paraId="5559F976" w14:textId="4BB5623E" w:rsidR="00C04C25" w:rsidRPr="00742DAD" w:rsidRDefault="00AC480E" w:rsidP="00AC480E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P</w:t>
            </w:r>
            <w:r w:rsidR="00C04C25"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etite</w:t>
            </w:r>
            <w:r w:rsidR="00C04C25"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945" w:type="dxa"/>
          </w:tcPr>
          <w:p w14:paraId="77C3F430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337BCADA" w14:textId="77777777" w:rsidR="006D1C4D" w:rsidRDefault="006D1C4D" w:rsidP="00D528D4"/>
        </w:tc>
      </w:tr>
      <w:tr w:rsidR="006D1C4D" w14:paraId="0B6E51EE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408CAE41" w14:textId="77777777" w:rsidR="006D1C4D" w:rsidRDefault="006D1C4D" w:rsidP="00D528D4"/>
        </w:tc>
        <w:tc>
          <w:tcPr>
            <w:tcW w:w="1137" w:type="dxa"/>
            <w:vMerge/>
          </w:tcPr>
          <w:p w14:paraId="7005D47E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2AB5E0A8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1E7862AD" w14:textId="77777777" w:rsidR="006D1C4D" w:rsidRDefault="006D1C4D" w:rsidP="00D528D4"/>
        </w:tc>
      </w:tr>
      <w:tr w:rsidR="006D1C4D" w14:paraId="327B3B60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2249CB17" w14:textId="77777777" w:rsidR="006D1C4D" w:rsidRDefault="006D1C4D" w:rsidP="00D528D4"/>
        </w:tc>
        <w:tc>
          <w:tcPr>
            <w:tcW w:w="1137" w:type="dxa"/>
            <w:vMerge/>
          </w:tcPr>
          <w:p w14:paraId="0400EA9B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3234E718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329252B2" w14:textId="77777777" w:rsidR="006D1C4D" w:rsidRDefault="006D1C4D" w:rsidP="00D528D4"/>
        </w:tc>
      </w:tr>
      <w:tr w:rsidR="006D1C4D" w14:paraId="60AC84E3" w14:textId="77777777" w:rsidTr="00163EB9">
        <w:trPr>
          <w:trHeight w:val="188"/>
          <w:jc w:val="center"/>
        </w:trPr>
        <w:tc>
          <w:tcPr>
            <w:tcW w:w="2153" w:type="dxa"/>
            <w:vMerge w:val="restart"/>
            <w:shd w:val="clear" w:color="auto" w:fill="E7E6E6" w:themeFill="background2"/>
            <w:vAlign w:val="center"/>
          </w:tcPr>
          <w:p w14:paraId="3CA19B01" w14:textId="77777777" w:rsidR="006D1C4D" w:rsidRDefault="006D1C4D" w:rsidP="00D528D4">
            <w:pPr>
              <w:jc w:val="left"/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1er étage</w:t>
            </w:r>
          </w:p>
        </w:tc>
        <w:tc>
          <w:tcPr>
            <w:tcW w:w="1137" w:type="dxa"/>
            <w:vMerge w:val="restart"/>
          </w:tcPr>
          <w:p w14:paraId="4809BF63" w14:textId="22458D33" w:rsidR="006D1C4D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GRA</w:t>
            </w:r>
            <w:r w:rsidR="00E36A08">
              <w:rPr>
                <w:i/>
                <w:color w:val="auto"/>
                <w:sz w:val="16"/>
                <w:szCs w:val="16"/>
                <w:lang w:val="fr-BE"/>
              </w:rPr>
              <w:t>FFIT</w:t>
            </w: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I</w:t>
            </w:r>
          </w:p>
          <w:p w14:paraId="1EC459FF" w14:textId="0FB370B2" w:rsidR="00C04C25" w:rsidRPr="00742DAD" w:rsidRDefault="00C04C25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moyenne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945" w:type="dxa"/>
          </w:tcPr>
          <w:p w14:paraId="6DBD3CF0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0FD7B0F6" w14:textId="77777777" w:rsidR="006D1C4D" w:rsidRDefault="006D1C4D" w:rsidP="00D528D4"/>
        </w:tc>
      </w:tr>
      <w:tr w:rsidR="006D1C4D" w14:paraId="3C0FF9ED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  <w:vAlign w:val="center"/>
          </w:tcPr>
          <w:p w14:paraId="5572E928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37" w:type="dxa"/>
            <w:vMerge/>
          </w:tcPr>
          <w:p w14:paraId="34678490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02556AC6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21EDD4F8" w14:textId="77777777" w:rsidR="006D1C4D" w:rsidRDefault="006D1C4D" w:rsidP="00D528D4"/>
        </w:tc>
      </w:tr>
      <w:tr w:rsidR="006D1C4D" w14:paraId="61A8380B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  <w:vAlign w:val="center"/>
          </w:tcPr>
          <w:p w14:paraId="4BF3BCAF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37" w:type="dxa"/>
            <w:vMerge/>
          </w:tcPr>
          <w:p w14:paraId="609A5944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1C5F81C9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1702CE12" w14:textId="77777777" w:rsidR="006D1C4D" w:rsidRDefault="006D1C4D" w:rsidP="00D528D4"/>
        </w:tc>
      </w:tr>
      <w:tr w:rsidR="006D1C4D" w14:paraId="23BA9AAB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0D7ADDFC" w14:textId="77777777" w:rsidR="006D1C4D" w:rsidRDefault="006D1C4D" w:rsidP="00D528D4"/>
        </w:tc>
        <w:tc>
          <w:tcPr>
            <w:tcW w:w="1137" w:type="dxa"/>
            <w:vMerge w:val="restart"/>
          </w:tcPr>
          <w:p w14:paraId="6DA7E6B2" w14:textId="77777777" w:rsidR="006D1C4D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HAPPENING</w:t>
            </w:r>
          </w:p>
          <w:p w14:paraId="3DA2B3CF" w14:textId="792B1F8F" w:rsidR="00C04C25" w:rsidRPr="006B4DDC" w:rsidRDefault="00C04C25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grande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945" w:type="dxa"/>
          </w:tcPr>
          <w:p w14:paraId="25D8ECEF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0E065369" w14:textId="77777777" w:rsidR="006D1C4D" w:rsidRDefault="006D1C4D" w:rsidP="00D528D4"/>
        </w:tc>
      </w:tr>
      <w:tr w:rsidR="006D1C4D" w14:paraId="7C5A4726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48CC5C73" w14:textId="77777777" w:rsidR="006D1C4D" w:rsidRDefault="006D1C4D" w:rsidP="00D528D4"/>
        </w:tc>
        <w:tc>
          <w:tcPr>
            <w:tcW w:w="1137" w:type="dxa"/>
            <w:vMerge/>
          </w:tcPr>
          <w:p w14:paraId="630388CF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19A44FA8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4F90AD6E" w14:textId="77777777" w:rsidR="006D1C4D" w:rsidRDefault="006D1C4D" w:rsidP="00D528D4"/>
        </w:tc>
      </w:tr>
      <w:tr w:rsidR="006D1C4D" w14:paraId="00B2D555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2E68761D" w14:textId="77777777" w:rsidR="006D1C4D" w:rsidRDefault="006D1C4D" w:rsidP="00D528D4"/>
        </w:tc>
        <w:tc>
          <w:tcPr>
            <w:tcW w:w="1137" w:type="dxa"/>
            <w:vMerge/>
          </w:tcPr>
          <w:p w14:paraId="7888135E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175BFF60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3F60D407" w14:textId="77777777" w:rsidR="006D1C4D" w:rsidRDefault="006D1C4D" w:rsidP="00D528D4"/>
        </w:tc>
      </w:tr>
      <w:tr w:rsidR="006D1C4D" w14:paraId="372CB28B" w14:textId="77777777" w:rsidTr="00163EB9">
        <w:trPr>
          <w:trHeight w:val="284"/>
          <w:jc w:val="center"/>
        </w:trPr>
        <w:tc>
          <w:tcPr>
            <w:tcW w:w="9180" w:type="dxa"/>
            <w:gridSpan w:val="4"/>
            <w:shd w:val="clear" w:color="auto" w:fill="1BAFA0"/>
            <w:vAlign w:val="center"/>
          </w:tcPr>
          <w:p w14:paraId="67AEC79D" w14:textId="77777777" w:rsidR="006D1C4D" w:rsidRDefault="006D1C4D" w:rsidP="00D528D4">
            <w:r w:rsidRPr="00723065">
              <w:rPr>
                <w:b/>
                <w:sz w:val="18"/>
                <w:szCs w:val="18"/>
                <w:lang w:val="fr-BE"/>
              </w:rPr>
              <w:t>208</w:t>
            </w:r>
          </w:p>
        </w:tc>
      </w:tr>
      <w:tr w:rsidR="006D1C4D" w14:paraId="13DD8D83" w14:textId="77777777" w:rsidTr="00163EB9">
        <w:trPr>
          <w:trHeight w:val="188"/>
          <w:jc w:val="center"/>
        </w:trPr>
        <w:tc>
          <w:tcPr>
            <w:tcW w:w="2153" w:type="dxa"/>
            <w:vMerge w:val="restart"/>
            <w:shd w:val="clear" w:color="auto" w:fill="E7E6E6" w:themeFill="background2"/>
            <w:vAlign w:val="center"/>
          </w:tcPr>
          <w:p w14:paraId="48CA6200" w14:textId="77777777" w:rsidR="006D1C4D" w:rsidRPr="0008431D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137" w:type="dxa"/>
            <w:vMerge w:val="restart"/>
          </w:tcPr>
          <w:p w14:paraId="171E7C3C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POLYVALENTE</w:t>
            </w:r>
          </w:p>
        </w:tc>
        <w:tc>
          <w:tcPr>
            <w:tcW w:w="2945" w:type="dxa"/>
          </w:tcPr>
          <w:p w14:paraId="0790C24C" w14:textId="77777777" w:rsidR="006D1C4D" w:rsidRDefault="006D1C4D" w:rsidP="00D528D4"/>
        </w:tc>
        <w:tc>
          <w:tcPr>
            <w:tcW w:w="2945" w:type="dxa"/>
          </w:tcPr>
          <w:p w14:paraId="577A8F70" w14:textId="77777777" w:rsidR="006D1C4D" w:rsidRDefault="006D1C4D" w:rsidP="00D528D4"/>
        </w:tc>
      </w:tr>
      <w:tr w:rsidR="006D1C4D" w14:paraId="21529000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358A9B8E" w14:textId="77777777" w:rsidR="006D1C4D" w:rsidRDefault="006D1C4D" w:rsidP="00D528D4"/>
        </w:tc>
        <w:tc>
          <w:tcPr>
            <w:tcW w:w="1137" w:type="dxa"/>
            <w:vMerge/>
          </w:tcPr>
          <w:p w14:paraId="217E5C92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07B2198B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568AAE6E" w14:textId="77777777" w:rsidR="006D1C4D" w:rsidRDefault="006D1C4D" w:rsidP="00D528D4"/>
        </w:tc>
      </w:tr>
      <w:tr w:rsidR="006D1C4D" w14:paraId="2C6CFA71" w14:textId="77777777" w:rsidTr="00163EB9">
        <w:trPr>
          <w:trHeight w:val="188"/>
          <w:jc w:val="center"/>
        </w:trPr>
        <w:tc>
          <w:tcPr>
            <w:tcW w:w="2153" w:type="dxa"/>
            <w:vMerge/>
            <w:shd w:val="clear" w:color="auto" w:fill="E7E6E6" w:themeFill="background2"/>
          </w:tcPr>
          <w:p w14:paraId="776B01E6" w14:textId="77777777" w:rsidR="006D1C4D" w:rsidRDefault="006D1C4D" w:rsidP="00D528D4"/>
        </w:tc>
        <w:tc>
          <w:tcPr>
            <w:tcW w:w="1137" w:type="dxa"/>
            <w:vMerge/>
          </w:tcPr>
          <w:p w14:paraId="5F34D3B5" w14:textId="77777777" w:rsidR="006D1C4D" w:rsidRPr="006B4DDC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945" w:type="dxa"/>
          </w:tcPr>
          <w:p w14:paraId="08AAAA0A" w14:textId="77777777" w:rsidR="006D1C4D" w:rsidRDefault="006D1C4D" w:rsidP="00D528D4">
            <w:pPr>
              <w:spacing w:after="0"/>
            </w:pPr>
          </w:p>
        </w:tc>
        <w:tc>
          <w:tcPr>
            <w:tcW w:w="2945" w:type="dxa"/>
          </w:tcPr>
          <w:p w14:paraId="1649E899" w14:textId="77777777" w:rsidR="006D1C4D" w:rsidRDefault="006D1C4D" w:rsidP="00D528D4"/>
        </w:tc>
      </w:tr>
    </w:tbl>
    <w:p w14:paraId="6BD0981D" w14:textId="77777777" w:rsidR="006D1C4D" w:rsidRDefault="006D1C4D" w:rsidP="006D1C4D">
      <w:r>
        <w:br w:type="page"/>
      </w:r>
    </w:p>
    <w:tbl>
      <w:tblPr>
        <w:tblStyle w:val="Grilledutableau"/>
        <w:tblW w:w="9180" w:type="dxa"/>
        <w:jc w:val="center"/>
        <w:tblLook w:val="04A0" w:firstRow="1" w:lastRow="0" w:firstColumn="1" w:lastColumn="0" w:noHBand="0" w:noVBand="1"/>
      </w:tblPr>
      <w:tblGrid>
        <w:gridCol w:w="2514"/>
        <w:gridCol w:w="1167"/>
        <w:gridCol w:w="2554"/>
        <w:gridCol w:w="159"/>
        <w:gridCol w:w="2786"/>
      </w:tblGrid>
      <w:tr w:rsidR="006D1C4D" w14:paraId="16B76EC0" w14:textId="77777777" w:rsidTr="00483179">
        <w:trPr>
          <w:trHeight w:val="369"/>
          <w:jc w:val="center"/>
        </w:trPr>
        <w:tc>
          <w:tcPr>
            <w:tcW w:w="2514" w:type="dxa"/>
            <w:shd w:val="clear" w:color="auto" w:fill="auto"/>
          </w:tcPr>
          <w:p w14:paraId="3C689349" w14:textId="77777777" w:rsidR="006D1C4D" w:rsidRPr="00483179" w:rsidRDefault="006D1C4D" w:rsidP="00D528D4">
            <w:pPr>
              <w:rPr>
                <w:b/>
                <w:caps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lastRenderedPageBreak/>
              <w:t>Espace</w:t>
            </w:r>
          </w:p>
        </w:tc>
        <w:tc>
          <w:tcPr>
            <w:tcW w:w="1167" w:type="dxa"/>
            <w:shd w:val="clear" w:color="auto" w:fill="auto"/>
          </w:tcPr>
          <w:p w14:paraId="12E73003" w14:textId="77777777" w:rsidR="006D1C4D" w:rsidRPr="00483179" w:rsidRDefault="006D1C4D" w:rsidP="00D528D4">
            <w:pPr>
              <w:rPr>
                <w:b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Salle</w:t>
            </w:r>
          </w:p>
        </w:tc>
        <w:tc>
          <w:tcPr>
            <w:tcW w:w="2713" w:type="dxa"/>
            <w:gridSpan w:val="2"/>
            <w:shd w:val="clear" w:color="auto" w:fill="auto"/>
          </w:tcPr>
          <w:p w14:paraId="4A29AA6C" w14:textId="77777777" w:rsidR="006D1C4D" w:rsidRPr="00483179" w:rsidRDefault="006D1C4D" w:rsidP="00D528D4">
            <w:pPr>
              <w:jc w:val="center"/>
              <w:rPr>
                <w:b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Jour(s)</w:t>
            </w:r>
            <w:r w:rsidRPr="00483179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483179">
              <w:rPr>
                <w:b/>
                <w:caps/>
                <w:color w:val="auto"/>
                <w:sz w:val="18"/>
                <w:szCs w:val="18"/>
              </w:rPr>
              <w:t>souhaité(s)</w:t>
            </w:r>
          </w:p>
        </w:tc>
        <w:tc>
          <w:tcPr>
            <w:tcW w:w="2786" w:type="dxa"/>
            <w:shd w:val="clear" w:color="auto" w:fill="auto"/>
          </w:tcPr>
          <w:p w14:paraId="3B7BC814" w14:textId="77777777" w:rsidR="006D1C4D" w:rsidRPr="00483179" w:rsidRDefault="006D1C4D" w:rsidP="00D528D4">
            <w:pPr>
              <w:jc w:val="center"/>
              <w:rPr>
                <w:b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Horaire(s)</w:t>
            </w:r>
          </w:p>
        </w:tc>
      </w:tr>
      <w:tr w:rsidR="006D1C4D" w14:paraId="76FB82DC" w14:textId="77777777" w:rsidTr="00483179">
        <w:trPr>
          <w:trHeight w:val="284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16207A2B" w14:textId="77777777" w:rsidR="006D1C4D" w:rsidRDefault="006D1C4D" w:rsidP="00D528D4">
            <w:r w:rsidRPr="00723065">
              <w:rPr>
                <w:b/>
                <w:sz w:val="18"/>
                <w:szCs w:val="18"/>
                <w:lang w:val="fr-BE"/>
              </w:rPr>
              <w:t>MAISON DE QUARTIER RENAN</w:t>
            </w:r>
          </w:p>
        </w:tc>
      </w:tr>
      <w:tr w:rsidR="006D1C4D" w14:paraId="65A0EBBC" w14:textId="77777777" w:rsidTr="00497F5A">
        <w:trPr>
          <w:trHeight w:val="188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29D81774" w14:textId="77777777" w:rsidR="006D1C4D" w:rsidRPr="00723065" w:rsidRDefault="006D1C4D" w:rsidP="00D528D4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167" w:type="dxa"/>
            <w:vMerge w:val="restart"/>
          </w:tcPr>
          <w:p w14:paraId="62087569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aps/>
                <w:color w:val="auto"/>
                <w:sz w:val="16"/>
                <w:szCs w:val="16"/>
                <w:lang w:val="fr-BE"/>
              </w:rPr>
              <w:t>Le Cerisier</w:t>
            </w:r>
          </w:p>
        </w:tc>
        <w:tc>
          <w:tcPr>
            <w:tcW w:w="2713" w:type="dxa"/>
            <w:gridSpan w:val="2"/>
          </w:tcPr>
          <w:p w14:paraId="798D26CA" w14:textId="77777777" w:rsidR="006D1C4D" w:rsidRDefault="006D1C4D" w:rsidP="00D528D4"/>
        </w:tc>
        <w:tc>
          <w:tcPr>
            <w:tcW w:w="2786" w:type="dxa"/>
          </w:tcPr>
          <w:p w14:paraId="371617EF" w14:textId="77777777" w:rsidR="006D1C4D" w:rsidRDefault="006D1C4D" w:rsidP="00D528D4"/>
        </w:tc>
      </w:tr>
      <w:tr w:rsidR="006D1C4D" w14:paraId="5CECB4C3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980892D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031B632F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4CB8C1C3" w14:textId="77777777" w:rsidR="006D1C4D" w:rsidRDefault="006D1C4D" w:rsidP="00D528D4"/>
        </w:tc>
        <w:tc>
          <w:tcPr>
            <w:tcW w:w="2786" w:type="dxa"/>
          </w:tcPr>
          <w:p w14:paraId="66EE3ED1" w14:textId="77777777" w:rsidR="006D1C4D" w:rsidRDefault="006D1C4D" w:rsidP="00D528D4"/>
        </w:tc>
      </w:tr>
      <w:tr w:rsidR="006D1C4D" w14:paraId="0C81559C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7FDF78B3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3B265F64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4A265C9D" w14:textId="77777777" w:rsidR="006D1C4D" w:rsidRDefault="006D1C4D" w:rsidP="00D528D4"/>
        </w:tc>
        <w:tc>
          <w:tcPr>
            <w:tcW w:w="2786" w:type="dxa"/>
          </w:tcPr>
          <w:p w14:paraId="3CBBD258" w14:textId="77777777" w:rsidR="006D1C4D" w:rsidRDefault="006D1C4D" w:rsidP="00D528D4"/>
        </w:tc>
      </w:tr>
      <w:tr w:rsidR="00AC480E" w14:paraId="39EAD566" w14:textId="77777777" w:rsidTr="00483179">
        <w:trPr>
          <w:trHeight w:val="188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58BDFAC4" w14:textId="092CD664" w:rsidR="00AC480E" w:rsidRPr="00723065" w:rsidRDefault="00AC480E" w:rsidP="00AC480E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2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ème</w:t>
            </w:r>
            <w:r w:rsidRPr="0008431D">
              <w:rPr>
                <w:i/>
                <w:color w:val="auto"/>
                <w:sz w:val="16"/>
                <w:szCs w:val="16"/>
                <w:lang w:val="fr-BE"/>
              </w:rPr>
              <w:t xml:space="preserve"> </w:t>
            </w: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étage</w:t>
            </w:r>
          </w:p>
        </w:tc>
        <w:tc>
          <w:tcPr>
            <w:tcW w:w="1167" w:type="dxa"/>
            <w:vMerge w:val="restart"/>
          </w:tcPr>
          <w:p w14:paraId="2C09B0D3" w14:textId="77777777" w:rsidR="00AC480E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aps/>
                <w:color w:val="auto"/>
                <w:sz w:val="16"/>
                <w:szCs w:val="16"/>
                <w:lang w:val="fr-BE"/>
              </w:rPr>
              <w:t>L’Olivier</w:t>
            </w: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 xml:space="preserve"> </w:t>
            </w:r>
          </w:p>
          <w:p w14:paraId="0B4A1AC8" w14:textId="3FAEC702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(côté rue)</w:t>
            </w:r>
          </w:p>
        </w:tc>
        <w:tc>
          <w:tcPr>
            <w:tcW w:w="2713" w:type="dxa"/>
            <w:gridSpan w:val="2"/>
          </w:tcPr>
          <w:p w14:paraId="34F21B83" w14:textId="77777777" w:rsidR="00AC480E" w:rsidRDefault="00AC480E" w:rsidP="00D528D4"/>
        </w:tc>
        <w:tc>
          <w:tcPr>
            <w:tcW w:w="2786" w:type="dxa"/>
          </w:tcPr>
          <w:p w14:paraId="4716348D" w14:textId="77777777" w:rsidR="00AC480E" w:rsidRDefault="00AC480E" w:rsidP="00D528D4"/>
        </w:tc>
      </w:tr>
      <w:tr w:rsidR="00AC480E" w14:paraId="2AAC4C1A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01096B2C" w14:textId="77777777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6161248A" w14:textId="77777777" w:rsidR="00AC480E" w:rsidRPr="006B4DDC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66C3ACC1" w14:textId="77777777" w:rsidR="00AC480E" w:rsidRDefault="00AC480E" w:rsidP="00D528D4"/>
        </w:tc>
        <w:tc>
          <w:tcPr>
            <w:tcW w:w="2786" w:type="dxa"/>
          </w:tcPr>
          <w:p w14:paraId="7BC75F9F" w14:textId="77777777" w:rsidR="00AC480E" w:rsidRDefault="00AC480E" w:rsidP="00D528D4"/>
        </w:tc>
      </w:tr>
      <w:tr w:rsidR="00AC480E" w14:paraId="4CFDA4FA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2EF0464E" w14:textId="77777777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52C5F567" w14:textId="77777777" w:rsidR="00AC480E" w:rsidRPr="006B4DDC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0F644CCF" w14:textId="77777777" w:rsidR="00AC480E" w:rsidRDefault="00AC480E" w:rsidP="00D528D4"/>
        </w:tc>
        <w:tc>
          <w:tcPr>
            <w:tcW w:w="2786" w:type="dxa"/>
          </w:tcPr>
          <w:p w14:paraId="15E35341" w14:textId="77777777" w:rsidR="00AC480E" w:rsidRDefault="00AC480E" w:rsidP="00D528D4"/>
        </w:tc>
      </w:tr>
      <w:tr w:rsidR="00AC480E" w14:paraId="3B299A35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39AEE5C9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 w:val="restart"/>
          </w:tcPr>
          <w:p w14:paraId="06FEEA0D" w14:textId="77777777" w:rsidR="00AC480E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Le Prunier</w:t>
            </w:r>
          </w:p>
          <w:p w14:paraId="05B21721" w14:textId="0BD21CCB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(côté jardin)</w:t>
            </w:r>
          </w:p>
        </w:tc>
        <w:tc>
          <w:tcPr>
            <w:tcW w:w="2713" w:type="dxa"/>
            <w:gridSpan w:val="2"/>
          </w:tcPr>
          <w:p w14:paraId="1C2E0EED" w14:textId="77777777" w:rsidR="00AC480E" w:rsidRDefault="00AC480E" w:rsidP="00D528D4"/>
        </w:tc>
        <w:tc>
          <w:tcPr>
            <w:tcW w:w="2786" w:type="dxa"/>
          </w:tcPr>
          <w:p w14:paraId="2DFF6DF2" w14:textId="77777777" w:rsidR="00AC480E" w:rsidRDefault="00AC480E" w:rsidP="00D528D4"/>
        </w:tc>
      </w:tr>
      <w:tr w:rsidR="00AC480E" w14:paraId="3D2C4E54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460DAD0F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15B4EF12" w14:textId="77777777" w:rsidR="00AC480E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5944381D" w14:textId="77777777" w:rsidR="00AC480E" w:rsidRDefault="00AC480E" w:rsidP="00D528D4"/>
        </w:tc>
        <w:tc>
          <w:tcPr>
            <w:tcW w:w="2786" w:type="dxa"/>
          </w:tcPr>
          <w:p w14:paraId="2929A1AE" w14:textId="77777777" w:rsidR="00AC480E" w:rsidRDefault="00AC480E" w:rsidP="00D528D4"/>
        </w:tc>
      </w:tr>
      <w:tr w:rsidR="00AC480E" w14:paraId="5B64FBBB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7C5B63E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26ED5E8A" w14:textId="77777777" w:rsidR="00AC480E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7B508AD4" w14:textId="77777777" w:rsidR="00AC480E" w:rsidRDefault="00AC480E" w:rsidP="00D528D4"/>
        </w:tc>
        <w:tc>
          <w:tcPr>
            <w:tcW w:w="2786" w:type="dxa"/>
          </w:tcPr>
          <w:p w14:paraId="5BEAD7C8" w14:textId="77777777" w:rsidR="00AC480E" w:rsidRDefault="00AC480E" w:rsidP="00D528D4"/>
        </w:tc>
      </w:tr>
      <w:tr w:rsidR="00AC480E" w14:paraId="7F6CBFCD" w14:textId="77777777" w:rsidTr="00AC480E">
        <w:trPr>
          <w:trHeight w:val="188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4C1A1A3C" w14:textId="05AB1E1D" w:rsidR="00AC480E" w:rsidRPr="00AC480E" w:rsidRDefault="00AC480E" w:rsidP="00AC480E">
            <w:pPr>
              <w:jc w:val="left"/>
              <w:rPr>
                <w:b/>
                <w:i/>
                <w:sz w:val="16"/>
                <w:szCs w:val="16"/>
                <w:lang w:val="fr-BE"/>
              </w:rPr>
            </w:pPr>
            <w:r w:rsidRPr="00AC480E">
              <w:rPr>
                <w:i/>
                <w:color w:val="auto"/>
                <w:sz w:val="16"/>
                <w:szCs w:val="16"/>
                <w:lang w:val="fr-BE"/>
              </w:rPr>
              <w:t>3ème étage</w:t>
            </w:r>
          </w:p>
        </w:tc>
        <w:tc>
          <w:tcPr>
            <w:tcW w:w="1167" w:type="dxa"/>
            <w:vMerge w:val="restart"/>
          </w:tcPr>
          <w:p w14:paraId="206D5FD1" w14:textId="22CC31D2" w:rsidR="00AC480E" w:rsidRPr="00AC480E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aps/>
                <w:color w:val="auto"/>
                <w:sz w:val="16"/>
                <w:szCs w:val="16"/>
                <w:lang w:val="fr-BE"/>
              </w:rPr>
              <w:t>L’Oranger</w:t>
            </w:r>
          </w:p>
        </w:tc>
        <w:tc>
          <w:tcPr>
            <w:tcW w:w="2713" w:type="dxa"/>
            <w:gridSpan w:val="2"/>
          </w:tcPr>
          <w:p w14:paraId="1F019D9C" w14:textId="77777777" w:rsidR="00AC480E" w:rsidRDefault="00AC480E" w:rsidP="00D528D4">
            <w:pPr>
              <w:spacing w:after="0"/>
            </w:pPr>
          </w:p>
        </w:tc>
        <w:tc>
          <w:tcPr>
            <w:tcW w:w="2786" w:type="dxa"/>
          </w:tcPr>
          <w:p w14:paraId="1C08247E" w14:textId="77777777" w:rsidR="00AC480E" w:rsidRDefault="00AC480E" w:rsidP="00D528D4"/>
        </w:tc>
      </w:tr>
      <w:tr w:rsidR="00AC480E" w14:paraId="0E48A04D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0A070700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4AA4314A" w14:textId="77777777" w:rsidR="00AC480E" w:rsidRPr="006B4DDC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1803B6C2" w14:textId="77777777" w:rsidR="00AC480E" w:rsidRDefault="00AC480E" w:rsidP="00D528D4">
            <w:pPr>
              <w:spacing w:after="0"/>
            </w:pPr>
          </w:p>
        </w:tc>
        <w:tc>
          <w:tcPr>
            <w:tcW w:w="2786" w:type="dxa"/>
          </w:tcPr>
          <w:p w14:paraId="6186DFE8" w14:textId="77777777" w:rsidR="00AC480E" w:rsidRDefault="00AC480E" w:rsidP="00D528D4"/>
        </w:tc>
      </w:tr>
      <w:tr w:rsidR="00AC480E" w14:paraId="329902BC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133A555C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3FE9646B" w14:textId="77777777" w:rsidR="00AC480E" w:rsidRPr="006B4DDC" w:rsidRDefault="00AC480E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77BE26F9" w14:textId="77777777" w:rsidR="00AC480E" w:rsidRDefault="00AC480E" w:rsidP="00D528D4">
            <w:pPr>
              <w:spacing w:after="0"/>
            </w:pPr>
          </w:p>
        </w:tc>
        <w:tc>
          <w:tcPr>
            <w:tcW w:w="2786" w:type="dxa"/>
          </w:tcPr>
          <w:p w14:paraId="54EA10F2" w14:textId="77777777" w:rsidR="00AC480E" w:rsidRDefault="00AC480E" w:rsidP="00D528D4"/>
        </w:tc>
      </w:tr>
      <w:tr w:rsidR="006D1C4D" w14:paraId="3C7187CC" w14:textId="77777777" w:rsidTr="00483179">
        <w:trPr>
          <w:trHeight w:val="284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330AB293" w14:textId="77777777" w:rsidR="006D1C4D" w:rsidRPr="00C8787E" w:rsidRDefault="006D1C4D" w:rsidP="00D528D4">
            <w:pPr>
              <w:rPr>
                <w:b/>
                <w:sz w:val="18"/>
                <w:szCs w:val="18"/>
                <w:lang w:val="fr-BE"/>
              </w:rPr>
            </w:pPr>
            <w:r w:rsidRPr="00723065">
              <w:rPr>
                <w:b/>
                <w:sz w:val="18"/>
                <w:szCs w:val="18"/>
                <w:lang w:val="fr-BE"/>
              </w:rPr>
              <w:t>APOLLO</w:t>
            </w:r>
          </w:p>
        </w:tc>
      </w:tr>
      <w:tr w:rsidR="00497F5A" w14:paraId="147F5FB6" w14:textId="77777777" w:rsidTr="00497F5A">
        <w:trPr>
          <w:trHeight w:val="188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6A736124" w14:textId="04B73EFA" w:rsidR="00497F5A" w:rsidRPr="00723065" w:rsidRDefault="00497F5A" w:rsidP="00497F5A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167" w:type="dxa"/>
            <w:vMerge w:val="restart"/>
          </w:tcPr>
          <w:p w14:paraId="67629F95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DECROLY</w:t>
            </w:r>
          </w:p>
        </w:tc>
        <w:tc>
          <w:tcPr>
            <w:tcW w:w="2713" w:type="dxa"/>
            <w:gridSpan w:val="2"/>
          </w:tcPr>
          <w:p w14:paraId="4D90FA7C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4DE63B57" w14:textId="77777777" w:rsidR="00497F5A" w:rsidRDefault="00497F5A" w:rsidP="00D528D4"/>
        </w:tc>
      </w:tr>
      <w:tr w:rsidR="00497F5A" w14:paraId="3E8416C4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75877A31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6967A907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48CC5BDE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62ED23D2" w14:textId="77777777" w:rsidR="00497F5A" w:rsidRDefault="00497F5A" w:rsidP="00D528D4"/>
        </w:tc>
      </w:tr>
      <w:tr w:rsidR="00497F5A" w14:paraId="30B49F6B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C6A311F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40EB5CE3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2057363A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4CC806AB" w14:textId="77777777" w:rsidR="00497F5A" w:rsidRDefault="00497F5A" w:rsidP="00D528D4"/>
        </w:tc>
      </w:tr>
      <w:tr w:rsidR="00497F5A" w14:paraId="01A4103C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1C54A8C9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 w:val="restart"/>
          </w:tcPr>
          <w:p w14:paraId="76DBE37C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MONTESSORI</w:t>
            </w:r>
          </w:p>
        </w:tc>
        <w:tc>
          <w:tcPr>
            <w:tcW w:w="2713" w:type="dxa"/>
            <w:gridSpan w:val="2"/>
          </w:tcPr>
          <w:p w14:paraId="6CB2FC49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2985809F" w14:textId="77777777" w:rsidR="00497F5A" w:rsidRDefault="00497F5A" w:rsidP="00D528D4"/>
        </w:tc>
      </w:tr>
      <w:tr w:rsidR="00497F5A" w14:paraId="4F255AF8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0E0F7151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017AE7A7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6315ABA0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5165F2ED" w14:textId="77777777" w:rsidR="00497F5A" w:rsidRDefault="00497F5A" w:rsidP="00D528D4"/>
        </w:tc>
      </w:tr>
      <w:tr w:rsidR="00497F5A" w14:paraId="2E4A306E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71FB302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4623488A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52A2B6CA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474B495C" w14:textId="77777777" w:rsidR="00497F5A" w:rsidRDefault="00497F5A" w:rsidP="00D528D4"/>
        </w:tc>
      </w:tr>
      <w:tr w:rsidR="00497F5A" w14:paraId="3E35BF9E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F30B5EA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 w:val="restart"/>
          </w:tcPr>
          <w:p w14:paraId="0D317A4F" w14:textId="77777777" w:rsidR="00497F5A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FERRER</w:t>
            </w:r>
          </w:p>
          <w:p w14:paraId="3ABFB690" w14:textId="1CEA2BB4" w:rsidR="00C04C25" w:rsidRPr="006B4DDC" w:rsidRDefault="00C04C25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moyenne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13" w:type="dxa"/>
            <w:gridSpan w:val="2"/>
          </w:tcPr>
          <w:p w14:paraId="67CB8328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0573955D" w14:textId="77777777" w:rsidR="00497F5A" w:rsidRDefault="00497F5A" w:rsidP="00D528D4"/>
        </w:tc>
      </w:tr>
      <w:tr w:rsidR="00497F5A" w14:paraId="5109A6D5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2F04D808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67E07742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294BFC57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631C5584" w14:textId="77777777" w:rsidR="00497F5A" w:rsidRDefault="00497F5A" w:rsidP="00D528D4"/>
        </w:tc>
      </w:tr>
      <w:tr w:rsidR="00497F5A" w14:paraId="34E1A8B8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7A521935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3A9E12AC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5D3F133E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57D22BA8" w14:textId="77777777" w:rsidR="00497F5A" w:rsidRDefault="00497F5A" w:rsidP="00D528D4"/>
        </w:tc>
      </w:tr>
      <w:tr w:rsidR="00497F5A" w14:paraId="23D7F6A4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501268C5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 w:val="restart"/>
          </w:tcPr>
          <w:p w14:paraId="0F2219C3" w14:textId="77777777" w:rsidR="00497F5A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YOURCENAR</w:t>
            </w:r>
          </w:p>
          <w:p w14:paraId="6D4A23CE" w14:textId="7CDD7575" w:rsidR="00C04C25" w:rsidRPr="006B4DDC" w:rsidRDefault="00C04C25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petite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13" w:type="dxa"/>
            <w:gridSpan w:val="2"/>
          </w:tcPr>
          <w:p w14:paraId="504C98A9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25896AEE" w14:textId="77777777" w:rsidR="00497F5A" w:rsidRDefault="00497F5A" w:rsidP="00D528D4"/>
        </w:tc>
      </w:tr>
      <w:tr w:rsidR="00497F5A" w14:paraId="6AD3B6D7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2F1DC4AD" w14:textId="77777777" w:rsidR="00497F5A" w:rsidRPr="00723065" w:rsidRDefault="00497F5A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240EE52F" w14:textId="77777777" w:rsidR="00497F5A" w:rsidRPr="006B4DDC" w:rsidRDefault="00497F5A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6A7B08B9" w14:textId="77777777" w:rsidR="00497F5A" w:rsidRDefault="00497F5A" w:rsidP="00D528D4">
            <w:pPr>
              <w:spacing w:after="0"/>
            </w:pPr>
          </w:p>
        </w:tc>
        <w:tc>
          <w:tcPr>
            <w:tcW w:w="2786" w:type="dxa"/>
          </w:tcPr>
          <w:p w14:paraId="0D0A9A72" w14:textId="77777777" w:rsidR="00497F5A" w:rsidRDefault="00497F5A" w:rsidP="00D528D4"/>
        </w:tc>
      </w:tr>
      <w:tr w:rsidR="00483179" w14:paraId="325CED26" w14:textId="77777777" w:rsidTr="00483179">
        <w:trPr>
          <w:trHeight w:val="284"/>
          <w:jc w:val="center"/>
        </w:trPr>
        <w:tc>
          <w:tcPr>
            <w:tcW w:w="2514" w:type="dxa"/>
            <w:shd w:val="clear" w:color="auto" w:fill="auto"/>
          </w:tcPr>
          <w:p w14:paraId="1FAEA87D" w14:textId="61B24C4D" w:rsidR="00483179" w:rsidRPr="00483179" w:rsidRDefault="00483179" w:rsidP="00483179">
            <w:pPr>
              <w:rPr>
                <w:b/>
                <w:sz w:val="18"/>
                <w:szCs w:val="18"/>
                <w:lang w:val="fr-BE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lastRenderedPageBreak/>
              <w:t>Espace</w:t>
            </w:r>
          </w:p>
        </w:tc>
        <w:tc>
          <w:tcPr>
            <w:tcW w:w="1167" w:type="dxa"/>
            <w:shd w:val="clear" w:color="auto" w:fill="auto"/>
          </w:tcPr>
          <w:p w14:paraId="0A828B92" w14:textId="102619DA" w:rsidR="00483179" w:rsidRPr="00483179" w:rsidRDefault="00483179" w:rsidP="00483179">
            <w:pPr>
              <w:rPr>
                <w:b/>
                <w:sz w:val="18"/>
                <w:szCs w:val="18"/>
                <w:lang w:val="fr-BE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Salle</w:t>
            </w:r>
          </w:p>
        </w:tc>
        <w:tc>
          <w:tcPr>
            <w:tcW w:w="2713" w:type="dxa"/>
            <w:gridSpan w:val="2"/>
            <w:shd w:val="clear" w:color="auto" w:fill="auto"/>
          </w:tcPr>
          <w:p w14:paraId="4D311071" w14:textId="20BA8355" w:rsidR="00483179" w:rsidRPr="00483179" w:rsidRDefault="00483179" w:rsidP="00483179">
            <w:pPr>
              <w:rPr>
                <w:b/>
                <w:sz w:val="18"/>
                <w:szCs w:val="18"/>
                <w:lang w:val="fr-BE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Jour(s)</w:t>
            </w:r>
            <w:r w:rsidRPr="00483179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483179">
              <w:rPr>
                <w:b/>
                <w:caps/>
                <w:color w:val="auto"/>
                <w:sz w:val="18"/>
                <w:szCs w:val="18"/>
              </w:rPr>
              <w:t>souhaité(s)</w:t>
            </w:r>
          </w:p>
        </w:tc>
        <w:tc>
          <w:tcPr>
            <w:tcW w:w="2786" w:type="dxa"/>
            <w:shd w:val="clear" w:color="auto" w:fill="auto"/>
          </w:tcPr>
          <w:p w14:paraId="43BFDBB8" w14:textId="2E4D2421" w:rsidR="00483179" w:rsidRPr="00483179" w:rsidRDefault="00483179" w:rsidP="00483179">
            <w:pPr>
              <w:rPr>
                <w:b/>
                <w:sz w:val="18"/>
                <w:szCs w:val="18"/>
                <w:lang w:val="fr-BE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Horaire(s)</w:t>
            </w:r>
          </w:p>
        </w:tc>
      </w:tr>
      <w:tr w:rsidR="006D1C4D" w14:paraId="14AC6444" w14:textId="77777777" w:rsidTr="00483179">
        <w:trPr>
          <w:trHeight w:val="284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746D002B" w14:textId="77777777" w:rsidR="006D1C4D" w:rsidRPr="00C8787E" w:rsidRDefault="006D1C4D" w:rsidP="00D528D4">
            <w:pPr>
              <w:rPr>
                <w:b/>
                <w:sz w:val="18"/>
                <w:szCs w:val="18"/>
                <w:lang w:val="fr-BE"/>
              </w:rPr>
            </w:pPr>
            <w:r w:rsidRPr="00723065">
              <w:rPr>
                <w:b/>
                <w:sz w:val="18"/>
                <w:szCs w:val="18"/>
                <w:lang w:val="fr-BE"/>
              </w:rPr>
              <w:t>KESSELS</w:t>
            </w:r>
          </w:p>
        </w:tc>
      </w:tr>
      <w:tr w:rsidR="006D1C4D" w14:paraId="71F989E2" w14:textId="77777777" w:rsidTr="00483179">
        <w:trPr>
          <w:trHeight w:val="188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348F34E2" w14:textId="77777777" w:rsidR="006D1C4D" w:rsidRPr="00723065" w:rsidRDefault="006D1C4D" w:rsidP="00D528D4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167" w:type="dxa"/>
            <w:vMerge w:val="restart"/>
          </w:tcPr>
          <w:p w14:paraId="3706C8C5" w14:textId="77777777" w:rsidR="006D1C4D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aps/>
                <w:color w:val="auto"/>
                <w:sz w:val="16"/>
                <w:szCs w:val="16"/>
                <w:lang w:val="fr-BE"/>
              </w:rPr>
              <w:t>Safran</w:t>
            </w:r>
          </w:p>
          <w:p w14:paraId="74EC9412" w14:textId="3889BC1D" w:rsidR="00C04C25" w:rsidRPr="006B4DDC" w:rsidRDefault="00C04C25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(grand</w:t>
            </w:r>
            <w:r w:rsidR="00AC480E">
              <w:rPr>
                <w:i/>
                <w:caps/>
                <w:color w:val="auto"/>
                <w:sz w:val="16"/>
                <w:szCs w:val="16"/>
                <w:lang w:val="fr-BE"/>
              </w:rPr>
              <w:t>e</w:t>
            </w: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13" w:type="dxa"/>
            <w:gridSpan w:val="2"/>
          </w:tcPr>
          <w:p w14:paraId="32F96BCE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25A97BA7" w14:textId="77777777" w:rsidR="006D1C4D" w:rsidRDefault="006D1C4D" w:rsidP="00D528D4"/>
        </w:tc>
      </w:tr>
      <w:tr w:rsidR="006D1C4D" w14:paraId="007BFEA8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0D2BA99A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5F162E38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70F7F9CD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7437170B" w14:textId="77777777" w:rsidR="006D1C4D" w:rsidRDefault="006D1C4D" w:rsidP="00D528D4"/>
        </w:tc>
      </w:tr>
      <w:tr w:rsidR="006D1C4D" w14:paraId="2CF90EFE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2FE517AC" w14:textId="77777777" w:rsidR="006D1C4D" w:rsidRPr="005376B6" w:rsidRDefault="006D1C4D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02C9F483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18B5E819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1595C025" w14:textId="77777777" w:rsidR="006D1C4D" w:rsidRDefault="006D1C4D" w:rsidP="00D528D4"/>
        </w:tc>
      </w:tr>
      <w:tr w:rsidR="006D1C4D" w14:paraId="3C5A630D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9C0E34D" w14:textId="77777777" w:rsidR="006D1C4D" w:rsidRPr="00723065" w:rsidRDefault="006D1C4D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 w:val="restart"/>
          </w:tcPr>
          <w:p w14:paraId="76C9F9BB" w14:textId="77777777" w:rsidR="006D1C4D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aps/>
                <w:color w:val="auto"/>
                <w:sz w:val="16"/>
                <w:szCs w:val="16"/>
                <w:lang w:val="fr-BE"/>
              </w:rPr>
              <w:t>Lavande</w:t>
            </w:r>
          </w:p>
          <w:p w14:paraId="27DCEBEF" w14:textId="66DFF397" w:rsidR="00C04C25" w:rsidRPr="001E0D9A" w:rsidRDefault="00C04C25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(côté rue)</w:t>
            </w:r>
          </w:p>
        </w:tc>
        <w:tc>
          <w:tcPr>
            <w:tcW w:w="2713" w:type="dxa"/>
            <w:gridSpan w:val="2"/>
          </w:tcPr>
          <w:p w14:paraId="615401A5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6ECFFE44" w14:textId="77777777" w:rsidR="006D1C4D" w:rsidRDefault="006D1C4D" w:rsidP="00D528D4"/>
        </w:tc>
      </w:tr>
      <w:tr w:rsidR="006D1C4D" w14:paraId="5E11AA19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7296B65F" w14:textId="77777777" w:rsidR="006D1C4D" w:rsidRPr="00723065" w:rsidRDefault="006D1C4D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1ADF53C0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049C9C55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07262979" w14:textId="77777777" w:rsidR="006D1C4D" w:rsidRDefault="006D1C4D" w:rsidP="00D528D4"/>
        </w:tc>
      </w:tr>
      <w:tr w:rsidR="006D1C4D" w14:paraId="380C182A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66B76230" w14:textId="77777777" w:rsidR="006D1C4D" w:rsidRPr="00723065" w:rsidRDefault="006D1C4D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243EB4DD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14AD4B91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5738C5E0" w14:textId="77777777" w:rsidR="006D1C4D" w:rsidRDefault="006D1C4D" w:rsidP="00D528D4"/>
        </w:tc>
      </w:tr>
      <w:tr w:rsidR="006D1C4D" w14:paraId="6F0E5406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4307CB6A" w14:textId="77777777" w:rsidR="006D1C4D" w:rsidRPr="00723065" w:rsidRDefault="006D1C4D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 w:val="restart"/>
          </w:tcPr>
          <w:p w14:paraId="7CE5BF9D" w14:textId="77777777" w:rsidR="006D1C4D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aps/>
                <w:color w:val="auto"/>
                <w:sz w:val="16"/>
                <w:szCs w:val="16"/>
                <w:lang w:val="fr-BE"/>
              </w:rPr>
              <w:t>Coriandre</w:t>
            </w:r>
          </w:p>
          <w:p w14:paraId="1D137847" w14:textId="2CDA597D" w:rsidR="00C04C25" w:rsidRPr="001E0D9A" w:rsidRDefault="00C04C25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aps/>
                <w:color w:val="auto"/>
                <w:sz w:val="16"/>
                <w:szCs w:val="16"/>
                <w:lang w:val="fr-BE"/>
              </w:rPr>
              <w:t>(côte jardin)</w:t>
            </w:r>
          </w:p>
        </w:tc>
        <w:tc>
          <w:tcPr>
            <w:tcW w:w="2713" w:type="dxa"/>
            <w:gridSpan w:val="2"/>
          </w:tcPr>
          <w:p w14:paraId="0EF9FC4F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2751253D" w14:textId="77777777" w:rsidR="006D1C4D" w:rsidRDefault="006D1C4D" w:rsidP="00D528D4"/>
        </w:tc>
      </w:tr>
      <w:tr w:rsidR="006D1C4D" w14:paraId="700D01D5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13BA533B" w14:textId="77777777" w:rsidR="006D1C4D" w:rsidRPr="00723065" w:rsidRDefault="006D1C4D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6E17CB62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21E25D59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0423E4CB" w14:textId="77777777" w:rsidR="006D1C4D" w:rsidRDefault="006D1C4D" w:rsidP="00D528D4"/>
        </w:tc>
      </w:tr>
      <w:tr w:rsidR="006D1C4D" w14:paraId="0EE643BC" w14:textId="77777777" w:rsidTr="00483179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</w:tcPr>
          <w:p w14:paraId="3E0C2A29" w14:textId="77777777" w:rsidR="006D1C4D" w:rsidRPr="00723065" w:rsidRDefault="006D1C4D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167" w:type="dxa"/>
            <w:vMerge/>
          </w:tcPr>
          <w:p w14:paraId="73BA4261" w14:textId="77777777" w:rsidR="006D1C4D" w:rsidRPr="006B4DDC" w:rsidRDefault="006D1C4D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13" w:type="dxa"/>
            <w:gridSpan w:val="2"/>
          </w:tcPr>
          <w:p w14:paraId="4B917B20" w14:textId="77777777" w:rsidR="006D1C4D" w:rsidRDefault="006D1C4D" w:rsidP="00D528D4">
            <w:pPr>
              <w:spacing w:after="0"/>
            </w:pPr>
          </w:p>
        </w:tc>
        <w:tc>
          <w:tcPr>
            <w:tcW w:w="2786" w:type="dxa"/>
          </w:tcPr>
          <w:p w14:paraId="272D4614" w14:textId="77777777" w:rsidR="006D1C4D" w:rsidRDefault="006D1C4D" w:rsidP="00D528D4"/>
        </w:tc>
      </w:tr>
      <w:tr w:rsidR="00931376" w14:paraId="65379932" w14:textId="77777777" w:rsidTr="00483179">
        <w:trPr>
          <w:trHeight w:val="284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5699CC18" w14:textId="77777777" w:rsidR="00931376" w:rsidRDefault="00931376" w:rsidP="00686579">
            <w:r w:rsidRPr="00723065">
              <w:rPr>
                <w:b/>
                <w:sz w:val="18"/>
                <w:szCs w:val="18"/>
                <w:lang w:val="fr-BE"/>
              </w:rPr>
              <w:t>VAN DYCK</w:t>
            </w:r>
          </w:p>
        </w:tc>
      </w:tr>
      <w:tr w:rsidR="00931376" w14:paraId="3B67101B" w14:textId="77777777" w:rsidTr="00C24483">
        <w:trPr>
          <w:trHeight w:val="356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20FD0342" w14:textId="77777777" w:rsidR="00931376" w:rsidRPr="00723065" w:rsidRDefault="00931376" w:rsidP="00686579">
            <w:pPr>
              <w:jc w:val="left"/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167" w:type="dxa"/>
            <w:vMerge w:val="restart"/>
          </w:tcPr>
          <w:p w14:paraId="2572CAA1" w14:textId="77777777" w:rsidR="00931376" w:rsidRPr="006B4DDC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SPORT</w:t>
            </w:r>
          </w:p>
        </w:tc>
        <w:tc>
          <w:tcPr>
            <w:tcW w:w="2554" w:type="dxa"/>
          </w:tcPr>
          <w:p w14:paraId="3FD43930" w14:textId="77777777" w:rsidR="00931376" w:rsidRDefault="00931376" w:rsidP="00686579"/>
        </w:tc>
        <w:tc>
          <w:tcPr>
            <w:tcW w:w="2945" w:type="dxa"/>
            <w:gridSpan w:val="2"/>
          </w:tcPr>
          <w:p w14:paraId="4BA2B0D7" w14:textId="77777777" w:rsidR="00931376" w:rsidRDefault="00931376" w:rsidP="00686579"/>
        </w:tc>
      </w:tr>
      <w:tr w:rsidR="00931376" w14:paraId="15AEB325" w14:textId="77777777" w:rsidTr="00C24483">
        <w:trPr>
          <w:trHeight w:val="356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7BE1BA24" w14:textId="77777777" w:rsidR="00931376" w:rsidRPr="005376B6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1DAEEB38" w14:textId="77777777" w:rsidR="00931376" w:rsidRPr="006B4DDC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554" w:type="dxa"/>
          </w:tcPr>
          <w:p w14:paraId="5A828BCC" w14:textId="77777777" w:rsidR="00931376" w:rsidRDefault="00931376" w:rsidP="00686579"/>
        </w:tc>
        <w:tc>
          <w:tcPr>
            <w:tcW w:w="2945" w:type="dxa"/>
            <w:gridSpan w:val="2"/>
          </w:tcPr>
          <w:p w14:paraId="5D3A03C0" w14:textId="77777777" w:rsidR="00931376" w:rsidRDefault="00931376" w:rsidP="00686579"/>
        </w:tc>
      </w:tr>
      <w:tr w:rsidR="00931376" w14:paraId="2D73DD1A" w14:textId="77777777" w:rsidTr="00C24483">
        <w:trPr>
          <w:trHeight w:val="356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6A1B5679" w14:textId="77777777" w:rsidR="00931376" w:rsidRPr="005376B6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35D15D76" w14:textId="77777777" w:rsidR="00931376" w:rsidRPr="006B4DDC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554" w:type="dxa"/>
          </w:tcPr>
          <w:p w14:paraId="3BFB5B39" w14:textId="77777777" w:rsidR="00931376" w:rsidRDefault="00931376" w:rsidP="00686579"/>
        </w:tc>
        <w:tc>
          <w:tcPr>
            <w:tcW w:w="2945" w:type="dxa"/>
            <w:gridSpan w:val="2"/>
          </w:tcPr>
          <w:p w14:paraId="34E76E01" w14:textId="77777777" w:rsidR="00931376" w:rsidRDefault="00931376" w:rsidP="00686579"/>
        </w:tc>
      </w:tr>
      <w:tr w:rsidR="00931376" w14:paraId="680B857C" w14:textId="77777777" w:rsidTr="00C24483">
        <w:trPr>
          <w:trHeight w:val="188"/>
          <w:jc w:val="center"/>
        </w:trPr>
        <w:tc>
          <w:tcPr>
            <w:tcW w:w="2514" w:type="dxa"/>
            <w:vMerge w:val="restart"/>
            <w:shd w:val="clear" w:color="auto" w:fill="E7E6E6" w:themeFill="background2"/>
            <w:vAlign w:val="center"/>
          </w:tcPr>
          <w:p w14:paraId="50F605E3" w14:textId="77777777" w:rsidR="00931376" w:rsidRPr="00742DAD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1er étage</w:t>
            </w:r>
          </w:p>
        </w:tc>
        <w:tc>
          <w:tcPr>
            <w:tcW w:w="1167" w:type="dxa"/>
            <w:vMerge w:val="restart"/>
          </w:tcPr>
          <w:p w14:paraId="7A180919" w14:textId="77777777" w:rsidR="00931376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JAUN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E</w:t>
            </w:r>
          </w:p>
          <w:p w14:paraId="094CAE55" w14:textId="1595B5A6" w:rsidR="00C04C25" w:rsidRPr="005376B6" w:rsidRDefault="00C04C25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côté rue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554" w:type="dxa"/>
          </w:tcPr>
          <w:p w14:paraId="5DC8B6B0" w14:textId="77777777" w:rsidR="00931376" w:rsidRDefault="00931376" w:rsidP="00686579"/>
        </w:tc>
        <w:tc>
          <w:tcPr>
            <w:tcW w:w="2945" w:type="dxa"/>
            <w:gridSpan w:val="2"/>
          </w:tcPr>
          <w:p w14:paraId="78156689" w14:textId="77777777" w:rsidR="00931376" w:rsidRDefault="00931376" w:rsidP="00686579"/>
        </w:tc>
      </w:tr>
      <w:tr w:rsidR="00931376" w14:paraId="2936007A" w14:textId="77777777" w:rsidTr="00C24483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1D0CDFA8" w14:textId="77777777" w:rsidR="00931376" w:rsidRPr="005376B6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11ED024E" w14:textId="77777777" w:rsidR="00931376" w:rsidRPr="006B4DDC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554" w:type="dxa"/>
          </w:tcPr>
          <w:p w14:paraId="4C7E2EBF" w14:textId="77777777" w:rsidR="00931376" w:rsidRDefault="00931376" w:rsidP="00686579"/>
        </w:tc>
        <w:tc>
          <w:tcPr>
            <w:tcW w:w="2945" w:type="dxa"/>
            <w:gridSpan w:val="2"/>
          </w:tcPr>
          <w:p w14:paraId="1FD42902" w14:textId="77777777" w:rsidR="00931376" w:rsidRDefault="00931376" w:rsidP="00686579"/>
        </w:tc>
      </w:tr>
      <w:tr w:rsidR="00931376" w14:paraId="07527818" w14:textId="77777777" w:rsidTr="00C24483">
        <w:trPr>
          <w:trHeight w:val="188"/>
          <w:jc w:val="center"/>
        </w:trPr>
        <w:tc>
          <w:tcPr>
            <w:tcW w:w="2514" w:type="dxa"/>
            <w:vMerge/>
            <w:shd w:val="clear" w:color="auto" w:fill="E7E6E6" w:themeFill="background2"/>
            <w:vAlign w:val="center"/>
          </w:tcPr>
          <w:p w14:paraId="17BD1E7E" w14:textId="77777777" w:rsidR="00931376" w:rsidRPr="005376B6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167" w:type="dxa"/>
            <w:vMerge/>
          </w:tcPr>
          <w:p w14:paraId="4D4776E7" w14:textId="77777777" w:rsidR="00931376" w:rsidRPr="006B4DDC" w:rsidRDefault="00931376" w:rsidP="0068657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554" w:type="dxa"/>
          </w:tcPr>
          <w:p w14:paraId="49A95F6C" w14:textId="77777777" w:rsidR="00931376" w:rsidRDefault="00931376" w:rsidP="00686579"/>
        </w:tc>
        <w:tc>
          <w:tcPr>
            <w:tcW w:w="2945" w:type="dxa"/>
            <w:gridSpan w:val="2"/>
          </w:tcPr>
          <w:p w14:paraId="01BE9478" w14:textId="77777777" w:rsidR="00931376" w:rsidRDefault="00931376" w:rsidP="00686579"/>
        </w:tc>
      </w:tr>
      <w:tr w:rsidR="00931376" w14:paraId="13BDF7F6" w14:textId="77777777" w:rsidTr="00C24483">
        <w:trPr>
          <w:trHeight w:val="124"/>
          <w:jc w:val="center"/>
        </w:trPr>
        <w:tc>
          <w:tcPr>
            <w:tcW w:w="2514" w:type="dxa"/>
            <w:vMerge/>
          </w:tcPr>
          <w:p w14:paraId="01D5E28D" w14:textId="77777777" w:rsidR="00931376" w:rsidRDefault="00931376" w:rsidP="00686579"/>
        </w:tc>
        <w:tc>
          <w:tcPr>
            <w:tcW w:w="1167" w:type="dxa"/>
            <w:vMerge w:val="restart"/>
          </w:tcPr>
          <w:p w14:paraId="7C338C2B" w14:textId="77777777" w:rsidR="00931376" w:rsidRDefault="00931376" w:rsidP="00686579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BLEUE</w:t>
            </w:r>
          </w:p>
          <w:p w14:paraId="0560FDAE" w14:textId="4E70FD3A" w:rsidR="00C04C25" w:rsidRDefault="00C04C25" w:rsidP="00686579"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côté salle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554" w:type="dxa"/>
          </w:tcPr>
          <w:p w14:paraId="74F0A4DA" w14:textId="77777777" w:rsidR="00931376" w:rsidRDefault="00931376" w:rsidP="00686579"/>
        </w:tc>
        <w:tc>
          <w:tcPr>
            <w:tcW w:w="2945" w:type="dxa"/>
            <w:gridSpan w:val="2"/>
          </w:tcPr>
          <w:p w14:paraId="4EF1224E" w14:textId="77777777" w:rsidR="00931376" w:rsidRDefault="00931376" w:rsidP="00686579"/>
        </w:tc>
      </w:tr>
      <w:tr w:rsidR="00931376" w14:paraId="330AA7DB" w14:textId="77777777" w:rsidTr="00C24483">
        <w:trPr>
          <w:trHeight w:val="124"/>
          <w:jc w:val="center"/>
        </w:trPr>
        <w:tc>
          <w:tcPr>
            <w:tcW w:w="2514" w:type="dxa"/>
            <w:vMerge/>
          </w:tcPr>
          <w:p w14:paraId="79DE41E0" w14:textId="77777777" w:rsidR="00931376" w:rsidRDefault="00931376" w:rsidP="00686579"/>
        </w:tc>
        <w:tc>
          <w:tcPr>
            <w:tcW w:w="1167" w:type="dxa"/>
            <w:vMerge/>
          </w:tcPr>
          <w:p w14:paraId="5E922057" w14:textId="77777777" w:rsidR="00931376" w:rsidRPr="006B4DDC" w:rsidRDefault="00931376" w:rsidP="00686579">
            <w:pPr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554" w:type="dxa"/>
          </w:tcPr>
          <w:p w14:paraId="26EF8E16" w14:textId="77777777" w:rsidR="00931376" w:rsidRDefault="00931376" w:rsidP="00686579"/>
        </w:tc>
        <w:tc>
          <w:tcPr>
            <w:tcW w:w="2945" w:type="dxa"/>
            <w:gridSpan w:val="2"/>
          </w:tcPr>
          <w:p w14:paraId="4F2AABB9" w14:textId="77777777" w:rsidR="00931376" w:rsidRDefault="00931376" w:rsidP="00686579"/>
        </w:tc>
      </w:tr>
      <w:tr w:rsidR="00931376" w14:paraId="12D80ED7" w14:textId="77777777" w:rsidTr="00C24483">
        <w:trPr>
          <w:trHeight w:val="124"/>
          <w:jc w:val="center"/>
        </w:trPr>
        <w:tc>
          <w:tcPr>
            <w:tcW w:w="2514" w:type="dxa"/>
            <w:vMerge/>
          </w:tcPr>
          <w:p w14:paraId="3AD6599F" w14:textId="77777777" w:rsidR="00931376" w:rsidRDefault="00931376" w:rsidP="00686579"/>
        </w:tc>
        <w:tc>
          <w:tcPr>
            <w:tcW w:w="1167" w:type="dxa"/>
            <w:vMerge/>
          </w:tcPr>
          <w:p w14:paraId="4C38F32A" w14:textId="77777777" w:rsidR="00931376" w:rsidRPr="006B4DDC" w:rsidRDefault="00931376" w:rsidP="00686579">
            <w:pPr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554" w:type="dxa"/>
          </w:tcPr>
          <w:p w14:paraId="3FD57A42" w14:textId="77777777" w:rsidR="00931376" w:rsidRDefault="00931376" w:rsidP="00686579"/>
        </w:tc>
        <w:tc>
          <w:tcPr>
            <w:tcW w:w="2945" w:type="dxa"/>
            <w:gridSpan w:val="2"/>
          </w:tcPr>
          <w:p w14:paraId="7BC0144F" w14:textId="77777777" w:rsidR="00931376" w:rsidRDefault="00931376" w:rsidP="00686579"/>
        </w:tc>
      </w:tr>
    </w:tbl>
    <w:p w14:paraId="32C14E4D" w14:textId="77777777" w:rsidR="006D1C4D" w:rsidRDefault="006D1C4D" w:rsidP="006D1C4D">
      <w:r>
        <w:br w:type="page"/>
      </w:r>
    </w:p>
    <w:tbl>
      <w:tblPr>
        <w:tblStyle w:val="Grilledutableau"/>
        <w:tblW w:w="9180" w:type="dxa"/>
        <w:jc w:val="center"/>
        <w:tblLook w:val="04A0" w:firstRow="1" w:lastRow="0" w:firstColumn="1" w:lastColumn="0" w:noHBand="0" w:noVBand="1"/>
      </w:tblPr>
      <w:tblGrid>
        <w:gridCol w:w="2689"/>
        <w:gridCol w:w="1258"/>
        <w:gridCol w:w="2622"/>
        <w:gridCol w:w="78"/>
        <w:gridCol w:w="2533"/>
      </w:tblGrid>
      <w:tr w:rsidR="006D1C4D" w14:paraId="0C7722EF" w14:textId="77777777" w:rsidTr="00C24483">
        <w:trPr>
          <w:trHeight w:val="369"/>
          <w:jc w:val="center"/>
        </w:trPr>
        <w:tc>
          <w:tcPr>
            <w:tcW w:w="2689" w:type="dxa"/>
            <w:shd w:val="clear" w:color="auto" w:fill="auto"/>
          </w:tcPr>
          <w:p w14:paraId="3CE5B2FE" w14:textId="77777777" w:rsidR="006D1C4D" w:rsidRPr="00483179" w:rsidRDefault="006D1C4D" w:rsidP="00D528D4">
            <w:pPr>
              <w:rPr>
                <w:b/>
                <w:caps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lastRenderedPageBreak/>
              <w:t>Espace</w:t>
            </w:r>
          </w:p>
        </w:tc>
        <w:tc>
          <w:tcPr>
            <w:tcW w:w="1258" w:type="dxa"/>
            <w:shd w:val="clear" w:color="auto" w:fill="auto"/>
          </w:tcPr>
          <w:p w14:paraId="53109E01" w14:textId="77777777" w:rsidR="006D1C4D" w:rsidRPr="00483179" w:rsidRDefault="006D1C4D" w:rsidP="00D528D4">
            <w:pPr>
              <w:rPr>
                <w:b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Salle</w:t>
            </w:r>
          </w:p>
        </w:tc>
        <w:tc>
          <w:tcPr>
            <w:tcW w:w="2622" w:type="dxa"/>
            <w:shd w:val="clear" w:color="auto" w:fill="auto"/>
          </w:tcPr>
          <w:p w14:paraId="3F8A5D23" w14:textId="77777777" w:rsidR="006D1C4D" w:rsidRPr="00483179" w:rsidRDefault="006D1C4D" w:rsidP="00D528D4">
            <w:pPr>
              <w:jc w:val="center"/>
              <w:rPr>
                <w:b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Jour(s)</w:t>
            </w:r>
            <w:r w:rsidRPr="00483179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483179">
              <w:rPr>
                <w:b/>
                <w:caps/>
                <w:color w:val="auto"/>
                <w:sz w:val="18"/>
                <w:szCs w:val="18"/>
              </w:rPr>
              <w:t>souhaité(s)</w:t>
            </w:r>
          </w:p>
        </w:tc>
        <w:tc>
          <w:tcPr>
            <w:tcW w:w="2611" w:type="dxa"/>
            <w:gridSpan w:val="2"/>
            <w:shd w:val="clear" w:color="auto" w:fill="auto"/>
          </w:tcPr>
          <w:p w14:paraId="3A23DA36" w14:textId="77777777" w:rsidR="006D1C4D" w:rsidRPr="00483179" w:rsidRDefault="006D1C4D" w:rsidP="00D528D4">
            <w:pPr>
              <w:jc w:val="center"/>
              <w:rPr>
                <w:b/>
                <w:color w:val="auto"/>
                <w:sz w:val="18"/>
                <w:szCs w:val="18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Horaire(s)</w:t>
            </w:r>
          </w:p>
        </w:tc>
      </w:tr>
      <w:tr w:rsidR="006D1C4D" w14:paraId="4DEADF80" w14:textId="77777777" w:rsidTr="00483179">
        <w:trPr>
          <w:trHeight w:val="369"/>
          <w:jc w:val="center"/>
        </w:trPr>
        <w:tc>
          <w:tcPr>
            <w:tcW w:w="9180" w:type="dxa"/>
            <w:gridSpan w:val="5"/>
            <w:shd w:val="clear" w:color="auto" w:fill="1BAFA0"/>
          </w:tcPr>
          <w:p w14:paraId="5183F215" w14:textId="77777777" w:rsidR="006D1C4D" w:rsidRPr="007D6634" w:rsidRDefault="006D1C4D" w:rsidP="00D528D4">
            <w:pPr>
              <w:rPr>
                <w:b/>
                <w:sz w:val="18"/>
                <w:szCs w:val="18"/>
                <w:lang w:val="fr-BE"/>
              </w:rPr>
            </w:pPr>
            <w:r w:rsidRPr="007D6634">
              <w:rPr>
                <w:b/>
                <w:sz w:val="18"/>
                <w:szCs w:val="18"/>
                <w:lang w:val="fr-BE"/>
              </w:rPr>
              <w:t>58</w:t>
            </w:r>
          </w:p>
        </w:tc>
      </w:tr>
      <w:tr w:rsidR="00F80A94" w14:paraId="7F453CC8" w14:textId="77777777" w:rsidTr="00483179">
        <w:trPr>
          <w:trHeight w:val="188"/>
          <w:jc w:val="center"/>
        </w:trPr>
        <w:tc>
          <w:tcPr>
            <w:tcW w:w="2689" w:type="dxa"/>
            <w:vMerge w:val="restart"/>
            <w:shd w:val="clear" w:color="auto" w:fill="E7E6E6" w:themeFill="background2"/>
            <w:vAlign w:val="center"/>
          </w:tcPr>
          <w:p w14:paraId="68BDA610" w14:textId="535C45F1" w:rsidR="00F80A94" w:rsidRPr="005376B6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258" w:type="dxa"/>
          </w:tcPr>
          <w:p w14:paraId="339872AD" w14:textId="77777777" w:rsidR="00F80A94" w:rsidRDefault="00F80A94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F80A94">
              <w:rPr>
                <w:i/>
                <w:caps/>
                <w:color w:val="auto"/>
                <w:sz w:val="16"/>
                <w:szCs w:val="16"/>
                <w:lang w:val="fr-BE"/>
              </w:rPr>
              <w:t>Entretien</w:t>
            </w:r>
          </w:p>
          <w:p w14:paraId="4E98A135" w14:textId="1DA5F8B2" w:rsidR="00F80A94" w:rsidRPr="00F80A94" w:rsidRDefault="00F80A94" w:rsidP="00D528D4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avant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00" w:type="dxa"/>
            <w:gridSpan w:val="2"/>
          </w:tcPr>
          <w:p w14:paraId="506D4F96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0C930576" w14:textId="77777777" w:rsidR="00F80A94" w:rsidRDefault="00F80A94" w:rsidP="00D528D4"/>
        </w:tc>
      </w:tr>
      <w:tr w:rsidR="00F80A94" w14:paraId="0DB9768C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  <w:vAlign w:val="center"/>
          </w:tcPr>
          <w:p w14:paraId="468D2377" w14:textId="2F93C794" w:rsidR="00F80A94" w:rsidRPr="00723065" w:rsidRDefault="00F80A94" w:rsidP="00D528D4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 w:val="restart"/>
          </w:tcPr>
          <w:p w14:paraId="2F9670A3" w14:textId="77777777" w:rsidR="00F80A94" w:rsidRPr="006B4DDC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SPORT</w:t>
            </w:r>
          </w:p>
        </w:tc>
        <w:tc>
          <w:tcPr>
            <w:tcW w:w="2700" w:type="dxa"/>
            <w:gridSpan w:val="2"/>
          </w:tcPr>
          <w:p w14:paraId="396BDFFA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7A7C4D96" w14:textId="77777777" w:rsidR="00F80A94" w:rsidRDefault="00F80A94" w:rsidP="00D528D4"/>
        </w:tc>
      </w:tr>
      <w:tr w:rsidR="00F80A94" w14:paraId="5DCD8E9B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  <w:vAlign w:val="center"/>
          </w:tcPr>
          <w:p w14:paraId="1F058080" w14:textId="77777777" w:rsidR="00F80A94" w:rsidRPr="005376B6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258" w:type="dxa"/>
            <w:vMerge/>
          </w:tcPr>
          <w:p w14:paraId="311F6559" w14:textId="77777777" w:rsidR="00F80A94" w:rsidRPr="006B4DDC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1C7FDFAD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70B4A93D" w14:textId="77777777" w:rsidR="00F80A94" w:rsidRDefault="00F80A94" w:rsidP="00D528D4"/>
        </w:tc>
      </w:tr>
      <w:tr w:rsidR="00F80A94" w14:paraId="72518EEB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  <w:vAlign w:val="center"/>
          </w:tcPr>
          <w:p w14:paraId="31E4BD7B" w14:textId="77777777" w:rsidR="00F80A94" w:rsidRPr="005376B6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1258" w:type="dxa"/>
            <w:vMerge/>
          </w:tcPr>
          <w:p w14:paraId="2F45E41D" w14:textId="77777777" w:rsidR="00F80A94" w:rsidRPr="006B4DDC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274CEA81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4CCD12A8" w14:textId="77777777" w:rsidR="00F80A94" w:rsidRDefault="00F80A94" w:rsidP="00D528D4"/>
        </w:tc>
      </w:tr>
      <w:tr w:rsidR="00F80A94" w14:paraId="55720BE3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3DE4D00C" w14:textId="77777777" w:rsidR="00F80A94" w:rsidRPr="00723065" w:rsidRDefault="00F80A94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 w:val="restart"/>
          </w:tcPr>
          <w:p w14:paraId="37B70710" w14:textId="77777777" w:rsidR="00F80A94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POLYVALENTE</w:t>
            </w:r>
          </w:p>
          <w:p w14:paraId="0E0E2DCF" w14:textId="762AED60" w:rsidR="00F80A94" w:rsidRPr="006B4DDC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arrière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00" w:type="dxa"/>
            <w:gridSpan w:val="2"/>
          </w:tcPr>
          <w:p w14:paraId="510022AF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0D3F6E2A" w14:textId="77777777" w:rsidR="00F80A94" w:rsidRDefault="00F80A94" w:rsidP="00D528D4"/>
        </w:tc>
      </w:tr>
      <w:tr w:rsidR="00F80A94" w14:paraId="1ECF3904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133EDA03" w14:textId="77777777" w:rsidR="00F80A94" w:rsidRPr="00723065" w:rsidRDefault="00F80A94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/>
          </w:tcPr>
          <w:p w14:paraId="6D3E50B2" w14:textId="77777777" w:rsidR="00F80A94" w:rsidRPr="006B4DDC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0AAAB1EE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5178B547" w14:textId="77777777" w:rsidR="00F80A94" w:rsidRDefault="00F80A94" w:rsidP="00D528D4"/>
        </w:tc>
      </w:tr>
      <w:tr w:rsidR="00F80A94" w14:paraId="135E4F00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0ECB083A" w14:textId="77777777" w:rsidR="00F80A94" w:rsidRPr="00723065" w:rsidRDefault="00F80A94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/>
          </w:tcPr>
          <w:p w14:paraId="1E074E46" w14:textId="77777777" w:rsidR="00F80A94" w:rsidRPr="006B4DDC" w:rsidRDefault="00F80A94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1952858F" w14:textId="77777777" w:rsidR="00F80A94" w:rsidRDefault="00F80A94" w:rsidP="00D528D4">
            <w:pPr>
              <w:spacing w:after="0"/>
            </w:pPr>
          </w:p>
        </w:tc>
        <w:tc>
          <w:tcPr>
            <w:tcW w:w="2533" w:type="dxa"/>
          </w:tcPr>
          <w:p w14:paraId="0DDA8649" w14:textId="0DAF0F7D" w:rsidR="00F80A94" w:rsidRDefault="00F80A94" w:rsidP="00D528D4"/>
        </w:tc>
      </w:tr>
      <w:tr w:rsidR="006D1C4D" w14:paraId="3A5BD593" w14:textId="77777777" w:rsidTr="00483179">
        <w:trPr>
          <w:trHeight w:val="357"/>
          <w:jc w:val="center"/>
        </w:trPr>
        <w:tc>
          <w:tcPr>
            <w:tcW w:w="9180" w:type="dxa"/>
            <w:gridSpan w:val="5"/>
            <w:shd w:val="clear" w:color="auto" w:fill="1BAFA0"/>
          </w:tcPr>
          <w:p w14:paraId="469E1A18" w14:textId="77777777" w:rsidR="006D1C4D" w:rsidRDefault="006D1C4D" w:rsidP="00D528D4">
            <w:r w:rsidRPr="00723065">
              <w:rPr>
                <w:b/>
                <w:sz w:val="18"/>
                <w:szCs w:val="18"/>
                <w:lang w:val="fr-BE"/>
              </w:rPr>
              <w:t>VOGLER</w:t>
            </w:r>
          </w:p>
        </w:tc>
      </w:tr>
      <w:tr w:rsidR="00AC480E" w14:paraId="6C159A7C" w14:textId="77777777" w:rsidTr="00AC480E">
        <w:trPr>
          <w:trHeight w:val="188"/>
          <w:jc w:val="center"/>
        </w:trPr>
        <w:tc>
          <w:tcPr>
            <w:tcW w:w="2689" w:type="dxa"/>
            <w:vMerge w:val="restart"/>
            <w:shd w:val="clear" w:color="auto" w:fill="E7E6E6" w:themeFill="background2"/>
            <w:vAlign w:val="center"/>
          </w:tcPr>
          <w:p w14:paraId="75D94549" w14:textId="70DCED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1er étage</w:t>
            </w:r>
          </w:p>
        </w:tc>
        <w:tc>
          <w:tcPr>
            <w:tcW w:w="1258" w:type="dxa"/>
            <w:vMerge w:val="restart"/>
          </w:tcPr>
          <w:p w14:paraId="531FFD85" w14:textId="77777777" w:rsidR="00AC480E" w:rsidRDefault="00AC480E" w:rsidP="00AC480E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MARIE CURIE</w:t>
            </w:r>
          </w:p>
          <w:p w14:paraId="2B44058B" w14:textId="44DBE0B6" w:rsidR="00AC480E" w:rsidRPr="006B4DDC" w:rsidRDefault="00AC480E" w:rsidP="00AC480E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avant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00" w:type="dxa"/>
            <w:gridSpan w:val="2"/>
          </w:tcPr>
          <w:p w14:paraId="6B95816E" w14:textId="77777777" w:rsidR="00AC480E" w:rsidRDefault="00AC480E" w:rsidP="00D528D4"/>
        </w:tc>
        <w:tc>
          <w:tcPr>
            <w:tcW w:w="2533" w:type="dxa"/>
          </w:tcPr>
          <w:p w14:paraId="6193544B" w14:textId="77777777" w:rsidR="00AC480E" w:rsidRDefault="00AC480E" w:rsidP="00D528D4"/>
        </w:tc>
      </w:tr>
      <w:tr w:rsidR="00AC480E" w14:paraId="0D9B3987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13D46DB4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/>
          </w:tcPr>
          <w:p w14:paraId="5781402C" w14:textId="77777777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1487B127" w14:textId="77777777" w:rsidR="00AC480E" w:rsidRDefault="00AC480E" w:rsidP="00D528D4"/>
        </w:tc>
        <w:tc>
          <w:tcPr>
            <w:tcW w:w="2533" w:type="dxa"/>
          </w:tcPr>
          <w:p w14:paraId="34A3DE7D" w14:textId="77777777" w:rsidR="00AC480E" w:rsidRDefault="00AC480E" w:rsidP="00D528D4"/>
        </w:tc>
      </w:tr>
      <w:tr w:rsidR="00AC480E" w14:paraId="79E4CC67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16FABAE6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/>
          </w:tcPr>
          <w:p w14:paraId="2BE0CEA4" w14:textId="77777777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6A642F2F" w14:textId="77777777" w:rsidR="00AC480E" w:rsidRDefault="00AC480E" w:rsidP="00D528D4"/>
        </w:tc>
        <w:tc>
          <w:tcPr>
            <w:tcW w:w="2533" w:type="dxa"/>
          </w:tcPr>
          <w:p w14:paraId="20731477" w14:textId="77777777" w:rsidR="00AC480E" w:rsidRDefault="00AC480E" w:rsidP="00D528D4"/>
        </w:tc>
      </w:tr>
      <w:tr w:rsidR="00AC480E" w14:paraId="398804DA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59828DF1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 w:val="restart"/>
          </w:tcPr>
          <w:p w14:paraId="0E711ADE" w14:textId="77777777" w:rsidR="00AC480E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6B4DDC">
              <w:rPr>
                <w:i/>
                <w:color w:val="auto"/>
                <w:sz w:val="16"/>
                <w:szCs w:val="16"/>
                <w:lang w:val="fr-BE"/>
              </w:rPr>
              <w:t>DARWIN</w:t>
            </w:r>
          </w:p>
          <w:p w14:paraId="008C4094" w14:textId="2B6A6749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(</w:t>
            </w:r>
            <w:r w:rsidRPr="00AC480E">
              <w:rPr>
                <w:i/>
                <w:caps/>
                <w:color w:val="auto"/>
                <w:sz w:val="16"/>
                <w:szCs w:val="16"/>
                <w:lang w:val="fr-BE"/>
              </w:rPr>
              <w:t>arrière</w:t>
            </w:r>
            <w:r>
              <w:rPr>
                <w:i/>
                <w:color w:val="auto"/>
                <w:sz w:val="16"/>
                <w:szCs w:val="16"/>
                <w:lang w:val="fr-BE"/>
              </w:rPr>
              <w:t>)</w:t>
            </w:r>
          </w:p>
        </w:tc>
        <w:tc>
          <w:tcPr>
            <w:tcW w:w="2700" w:type="dxa"/>
            <w:gridSpan w:val="2"/>
          </w:tcPr>
          <w:p w14:paraId="1F962211" w14:textId="77777777" w:rsidR="00AC480E" w:rsidRDefault="00AC480E" w:rsidP="00D528D4"/>
        </w:tc>
        <w:tc>
          <w:tcPr>
            <w:tcW w:w="2533" w:type="dxa"/>
          </w:tcPr>
          <w:p w14:paraId="5DA5B7C6" w14:textId="77777777" w:rsidR="00AC480E" w:rsidRDefault="00AC480E" w:rsidP="00D528D4"/>
        </w:tc>
      </w:tr>
      <w:tr w:rsidR="00AC480E" w14:paraId="72302A19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322F0027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/>
          </w:tcPr>
          <w:p w14:paraId="5025B3A8" w14:textId="77777777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516A058D" w14:textId="77777777" w:rsidR="00AC480E" w:rsidRDefault="00AC480E" w:rsidP="00D528D4"/>
        </w:tc>
        <w:tc>
          <w:tcPr>
            <w:tcW w:w="2533" w:type="dxa"/>
          </w:tcPr>
          <w:p w14:paraId="6B63E409" w14:textId="77777777" w:rsidR="00AC480E" w:rsidRDefault="00AC480E" w:rsidP="00D528D4"/>
        </w:tc>
      </w:tr>
      <w:tr w:rsidR="00AC480E" w14:paraId="6D32E5EA" w14:textId="77777777" w:rsidTr="00483179">
        <w:trPr>
          <w:trHeight w:val="188"/>
          <w:jc w:val="center"/>
        </w:trPr>
        <w:tc>
          <w:tcPr>
            <w:tcW w:w="2689" w:type="dxa"/>
            <w:vMerge/>
            <w:shd w:val="clear" w:color="auto" w:fill="E7E6E6" w:themeFill="background2"/>
          </w:tcPr>
          <w:p w14:paraId="3CCBF299" w14:textId="77777777" w:rsidR="00AC480E" w:rsidRPr="00723065" w:rsidRDefault="00AC480E" w:rsidP="00D528D4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1258" w:type="dxa"/>
            <w:vMerge/>
          </w:tcPr>
          <w:p w14:paraId="7726B89C" w14:textId="77777777" w:rsidR="00AC480E" w:rsidRPr="006B4DDC" w:rsidRDefault="00AC480E" w:rsidP="00D528D4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</w:p>
        </w:tc>
        <w:tc>
          <w:tcPr>
            <w:tcW w:w="2700" w:type="dxa"/>
            <w:gridSpan w:val="2"/>
          </w:tcPr>
          <w:p w14:paraId="2385417E" w14:textId="77777777" w:rsidR="00AC480E" w:rsidRDefault="00AC480E" w:rsidP="00D528D4"/>
        </w:tc>
        <w:tc>
          <w:tcPr>
            <w:tcW w:w="2533" w:type="dxa"/>
          </w:tcPr>
          <w:p w14:paraId="4A2E4C53" w14:textId="77777777" w:rsidR="00AC480E" w:rsidRDefault="00AC480E" w:rsidP="00D528D4"/>
        </w:tc>
      </w:tr>
    </w:tbl>
    <w:p w14:paraId="1AC5D026" w14:textId="77777777" w:rsidR="002D6C59" w:rsidRDefault="002D6C59">
      <w:r>
        <w:br w:type="page"/>
      </w:r>
    </w:p>
    <w:tbl>
      <w:tblPr>
        <w:tblStyle w:val="Grilledutableau"/>
        <w:tblW w:w="9180" w:type="dxa"/>
        <w:jc w:val="center"/>
        <w:tblLook w:val="04A0" w:firstRow="1" w:lastRow="0" w:firstColumn="1" w:lastColumn="0" w:noHBand="0" w:noVBand="1"/>
      </w:tblPr>
      <w:tblGrid>
        <w:gridCol w:w="2689"/>
        <w:gridCol w:w="1258"/>
        <w:gridCol w:w="2622"/>
        <w:gridCol w:w="78"/>
        <w:gridCol w:w="2533"/>
      </w:tblGrid>
      <w:tr w:rsidR="002D6C59" w14:paraId="61EB7673" w14:textId="77777777" w:rsidTr="00D52465">
        <w:trPr>
          <w:trHeight w:val="188"/>
          <w:jc w:val="center"/>
        </w:trPr>
        <w:tc>
          <w:tcPr>
            <w:tcW w:w="2689" w:type="dxa"/>
            <w:shd w:val="clear" w:color="auto" w:fill="auto"/>
          </w:tcPr>
          <w:p w14:paraId="54AB3313" w14:textId="273C349F" w:rsidR="002D6C59" w:rsidRPr="005376B6" w:rsidRDefault="002D6C59" w:rsidP="002D6C5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lastRenderedPageBreak/>
              <w:t>Espace</w:t>
            </w:r>
          </w:p>
        </w:tc>
        <w:tc>
          <w:tcPr>
            <w:tcW w:w="1258" w:type="dxa"/>
            <w:shd w:val="clear" w:color="auto" w:fill="auto"/>
          </w:tcPr>
          <w:p w14:paraId="46D33D7D" w14:textId="4BBB7C05" w:rsidR="002D6C59" w:rsidRPr="006B4DDC" w:rsidRDefault="002D6C59" w:rsidP="002D6C59">
            <w:pPr>
              <w:jc w:val="left"/>
              <w:rPr>
                <w:i/>
                <w:color w:val="auto"/>
                <w:sz w:val="16"/>
                <w:szCs w:val="16"/>
                <w:lang w:val="fr-BE"/>
              </w:rPr>
            </w:pPr>
            <w:r w:rsidRPr="00483179">
              <w:rPr>
                <w:b/>
                <w:caps/>
                <w:color w:val="auto"/>
                <w:sz w:val="18"/>
                <w:szCs w:val="18"/>
              </w:rPr>
              <w:t>Salle</w:t>
            </w:r>
          </w:p>
        </w:tc>
        <w:tc>
          <w:tcPr>
            <w:tcW w:w="2700" w:type="dxa"/>
            <w:gridSpan w:val="2"/>
            <w:shd w:val="clear" w:color="auto" w:fill="auto"/>
          </w:tcPr>
          <w:p w14:paraId="30EAB93B" w14:textId="7291B7DC" w:rsidR="002D6C59" w:rsidRDefault="002D6C59" w:rsidP="002D6C59">
            <w:r w:rsidRPr="00483179">
              <w:rPr>
                <w:b/>
                <w:caps/>
                <w:color w:val="auto"/>
                <w:sz w:val="18"/>
                <w:szCs w:val="18"/>
              </w:rPr>
              <w:t>Jour(s)</w:t>
            </w:r>
            <w:r w:rsidRPr="00483179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483179">
              <w:rPr>
                <w:b/>
                <w:caps/>
                <w:color w:val="auto"/>
                <w:sz w:val="18"/>
                <w:szCs w:val="18"/>
              </w:rPr>
              <w:t>souhaité(s)</w:t>
            </w:r>
          </w:p>
        </w:tc>
        <w:tc>
          <w:tcPr>
            <w:tcW w:w="2533" w:type="dxa"/>
            <w:shd w:val="clear" w:color="auto" w:fill="auto"/>
          </w:tcPr>
          <w:p w14:paraId="37D0D796" w14:textId="5B477047" w:rsidR="002D6C59" w:rsidRDefault="002D6C59" w:rsidP="002D6C59">
            <w:r w:rsidRPr="00483179">
              <w:rPr>
                <w:b/>
                <w:caps/>
                <w:color w:val="auto"/>
                <w:sz w:val="18"/>
                <w:szCs w:val="18"/>
              </w:rPr>
              <w:t>Horaire(s)</w:t>
            </w:r>
          </w:p>
        </w:tc>
      </w:tr>
      <w:tr w:rsidR="00F57BFC" w:rsidRPr="00652C16" w14:paraId="12E5882B" w14:textId="77777777" w:rsidTr="00370FA1">
        <w:trPr>
          <w:trHeight w:val="188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605AB52E" w14:textId="77777777" w:rsidR="00F57BFC" w:rsidRPr="00F57BFC" w:rsidRDefault="00F57BFC" w:rsidP="00370FA1">
            <w:pPr>
              <w:rPr>
                <w:b/>
                <w:caps/>
                <w:sz w:val="18"/>
                <w:szCs w:val="18"/>
                <w:lang w:val="fr-BE"/>
              </w:rPr>
            </w:pPr>
            <w:r w:rsidRPr="00F57BFC">
              <w:rPr>
                <w:b/>
                <w:caps/>
                <w:sz w:val="18"/>
                <w:szCs w:val="18"/>
                <w:lang w:val="fr-BE"/>
              </w:rPr>
              <w:t>Maison des Citoyens</w:t>
            </w:r>
          </w:p>
        </w:tc>
      </w:tr>
      <w:tr w:rsidR="00F57BFC" w:rsidRPr="00652C16" w14:paraId="6A44A4C7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0AA5A707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10055D03" w14:textId="77777777" w:rsidR="00F57BFC" w:rsidRPr="00AC410E" w:rsidRDefault="00F57BFC" w:rsidP="00370FA1">
            <w:pPr>
              <w:jc w:val="left"/>
              <w:rPr>
                <w:b/>
                <w:caps/>
                <w:sz w:val="18"/>
                <w:szCs w:val="18"/>
                <w:lang w:val="fr-BE"/>
              </w:rPr>
            </w:pPr>
            <w:r w:rsidRPr="00AC410E">
              <w:rPr>
                <w:i/>
                <w:caps/>
                <w:color w:val="auto"/>
                <w:sz w:val="16"/>
                <w:szCs w:val="16"/>
                <w:lang w:val="fr-BE"/>
              </w:rPr>
              <w:t>Polyvalente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38CDE8AC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4E63EB3F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  <w:tr w:rsidR="00F57BFC" w:rsidRPr="00652C16" w14:paraId="17A06E61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66725EC7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1er étage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4CAAD521" w14:textId="77777777" w:rsidR="00F57BFC" w:rsidRPr="00AC410E" w:rsidRDefault="00F57BFC" w:rsidP="00370FA1">
            <w:pPr>
              <w:jc w:val="left"/>
              <w:rPr>
                <w:b/>
                <w:caps/>
                <w:sz w:val="18"/>
                <w:szCs w:val="18"/>
                <w:lang w:val="fr-BE"/>
              </w:rPr>
            </w:pPr>
            <w:r w:rsidRPr="00AC410E">
              <w:rPr>
                <w:i/>
                <w:caps/>
                <w:color w:val="auto"/>
                <w:sz w:val="16"/>
                <w:szCs w:val="16"/>
                <w:lang w:val="fr-BE"/>
              </w:rPr>
              <w:t>Cafétéria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0BF2EDA" w14:textId="77777777" w:rsidR="00F57BFC" w:rsidRPr="00652C16" w:rsidRDefault="00F57BFC" w:rsidP="00370FA1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51752F32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  <w:tr w:rsidR="00F57BFC" w:rsidRPr="00F57BFC" w14:paraId="0EE7EABE" w14:textId="77777777" w:rsidTr="00370FA1">
        <w:trPr>
          <w:trHeight w:val="188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00B73138" w14:textId="77777777" w:rsidR="00F57BFC" w:rsidRPr="002D6C59" w:rsidRDefault="00F57BFC" w:rsidP="00370FA1">
            <w:pPr>
              <w:rPr>
                <w:b/>
                <w:caps/>
                <w:sz w:val="18"/>
                <w:szCs w:val="18"/>
                <w:lang w:val="fr-BE"/>
              </w:rPr>
            </w:pPr>
            <w:r w:rsidRPr="002D6C59">
              <w:rPr>
                <w:b/>
                <w:caps/>
                <w:sz w:val="18"/>
                <w:szCs w:val="18"/>
                <w:lang w:val="fr-BE"/>
              </w:rPr>
              <w:t>Jolly</w:t>
            </w:r>
          </w:p>
        </w:tc>
      </w:tr>
      <w:tr w:rsidR="00F57BFC" w:rsidRPr="00652C16" w14:paraId="17C4F51A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722533BE" w14:textId="77777777" w:rsidR="00F57BFC" w:rsidRPr="005376B6" w:rsidRDefault="00F57BFC" w:rsidP="00370FA1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183EF8A0" w14:textId="77777777" w:rsidR="00F57BFC" w:rsidRPr="00AC410E" w:rsidRDefault="00F57BFC" w:rsidP="00370FA1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AC410E">
              <w:rPr>
                <w:i/>
                <w:caps/>
                <w:color w:val="auto"/>
                <w:sz w:val="16"/>
                <w:szCs w:val="16"/>
                <w:lang w:val="fr-BE"/>
              </w:rPr>
              <w:t>Polyvalente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42D4BFE8" w14:textId="77777777" w:rsidR="00F57BFC" w:rsidRPr="00652C16" w:rsidRDefault="00F57BFC" w:rsidP="00370FA1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76D30071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  <w:tr w:rsidR="00F57BFC" w:rsidRPr="00652C16" w14:paraId="33586A41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79FB9845" w14:textId="1EA9A29A" w:rsidR="00F57BFC" w:rsidRPr="005376B6" w:rsidRDefault="00593116" w:rsidP="00370FA1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>
              <w:rPr>
                <w:i/>
                <w:color w:val="auto"/>
                <w:sz w:val="16"/>
                <w:szCs w:val="16"/>
                <w:lang w:val="fr-BE"/>
              </w:rPr>
              <w:t>2ème</w:t>
            </w:r>
            <w:r w:rsidR="00F57BFC" w:rsidRPr="005376B6">
              <w:rPr>
                <w:i/>
                <w:color w:val="auto"/>
                <w:sz w:val="16"/>
                <w:szCs w:val="16"/>
                <w:lang w:val="fr-BE"/>
              </w:rPr>
              <w:t xml:space="preserve"> étage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440D8740" w14:textId="77777777" w:rsidR="00F57BFC" w:rsidRPr="00AC410E" w:rsidRDefault="00F57BFC" w:rsidP="00370FA1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AC410E">
              <w:rPr>
                <w:i/>
                <w:caps/>
                <w:color w:val="auto"/>
                <w:sz w:val="16"/>
                <w:szCs w:val="16"/>
                <w:lang w:val="fr-BE"/>
              </w:rPr>
              <w:t>Sport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60A8993" w14:textId="77777777" w:rsidR="00F57BFC" w:rsidRPr="00652C16" w:rsidRDefault="00F57BFC" w:rsidP="00370FA1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6D4CB8BF" w14:textId="77777777" w:rsidR="00F57BFC" w:rsidRPr="00652C16" w:rsidRDefault="00F57BFC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  <w:tr w:rsidR="002D6C59" w:rsidRPr="002D6C59" w14:paraId="3ED7E268" w14:textId="77777777" w:rsidTr="002D6C59">
        <w:trPr>
          <w:trHeight w:val="188"/>
          <w:jc w:val="center"/>
        </w:trPr>
        <w:tc>
          <w:tcPr>
            <w:tcW w:w="9180" w:type="dxa"/>
            <w:gridSpan w:val="5"/>
            <w:shd w:val="clear" w:color="auto" w:fill="1BAFA0"/>
            <w:vAlign w:val="center"/>
          </w:tcPr>
          <w:p w14:paraId="774C2297" w14:textId="4BE8578C" w:rsidR="002D6C59" w:rsidRPr="002D6C59" w:rsidRDefault="002D6C59" w:rsidP="00370FA1">
            <w:pPr>
              <w:rPr>
                <w:b/>
                <w:caps/>
                <w:sz w:val="18"/>
                <w:szCs w:val="18"/>
                <w:lang w:val="fr-BE"/>
              </w:rPr>
            </w:pPr>
            <w:r w:rsidRPr="002D6C59">
              <w:rPr>
                <w:b/>
                <w:caps/>
                <w:sz w:val="18"/>
                <w:szCs w:val="18"/>
                <w:lang w:val="fr-BE"/>
              </w:rPr>
              <w:t xml:space="preserve">Rasquinet </w:t>
            </w:r>
          </w:p>
        </w:tc>
      </w:tr>
      <w:tr w:rsidR="002D6C59" w:rsidRPr="00652C16" w14:paraId="46F2FD77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3A7C0671" w14:textId="65B18A47" w:rsidR="002D6C59" w:rsidRDefault="002D6C59" w:rsidP="00370FA1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430FFC96" w14:textId="114D9606" w:rsidR="002D6C59" w:rsidRPr="00AC410E" w:rsidRDefault="002D6C59" w:rsidP="00370FA1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891140">
              <w:rPr>
                <w:i/>
                <w:color w:val="auto"/>
                <w:sz w:val="14"/>
                <w:szCs w:val="14"/>
                <w:lang w:val="fr-BE"/>
              </w:rPr>
              <w:t>ENTIERE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759D0AC" w14:textId="77777777" w:rsidR="002D6C59" w:rsidRPr="00652C16" w:rsidRDefault="002D6C59" w:rsidP="00370FA1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2BA72995" w14:textId="77777777" w:rsidR="002D6C59" w:rsidRPr="00652C16" w:rsidRDefault="002D6C59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  <w:tr w:rsidR="002D6C59" w:rsidRPr="00652C16" w14:paraId="36C0427D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69CB5BD9" w14:textId="35C94C72" w:rsidR="002D6C59" w:rsidRDefault="002D6C59" w:rsidP="00370FA1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398F8C2B" w14:textId="152DF3F9" w:rsidR="002D6C59" w:rsidRPr="00AC410E" w:rsidRDefault="002D6C59" w:rsidP="00370FA1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891140">
              <w:rPr>
                <w:i/>
                <w:color w:val="auto"/>
                <w:sz w:val="14"/>
                <w:szCs w:val="14"/>
                <w:lang w:val="fr-BE"/>
              </w:rPr>
              <w:t>½</w:t>
            </w:r>
            <w:r>
              <w:rPr>
                <w:i/>
                <w:color w:val="auto"/>
                <w:sz w:val="14"/>
                <w:szCs w:val="14"/>
                <w:lang w:val="fr-BE"/>
              </w:rPr>
              <w:t xml:space="preserve"> </w:t>
            </w:r>
            <w:r w:rsidRPr="00D91A9D">
              <w:rPr>
                <w:i/>
                <w:caps/>
                <w:color w:val="auto"/>
                <w:sz w:val="14"/>
                <w:szCs w:val="14"/>
                <w:lang w:val="fr-BE"/>
              </w:rPr>
              <w:t>côté</w:t>
            </w:r>
            <w:r>
              <w:rPr>
                <w:i/>
                <w:caps/>
                <w:color w:val="auto"/>
                <w:sz w:val="14"/>
                <w:szCs w:val="14"/>
                <w:lang w:val="fr-BE"/>
              </w:rPr>
              <w:t xml:space="preserve"> </w:t>
            </w:r>
            <w:r w:rsidRPr="00891140">
              <w:rPr>
                <w:i/>
                <w:color w:val="auto"/>
                <w:sz w:val="14"/>
                <w:szCs w:val="14"/>
                <w:lang w:val="fr-BE"/>
              </w:rPr>
              <w:t>PROJECTEUR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53011C85" w14:textId="77777777" w:rsidR="002D6C59" w:rsidRPr="00652C16" w:rsidRDefault="002D6C59" w:rsidP="00370FA1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6CAFFE6B" w14:textId="77777777" w:rsidR="002D6C59" w:rsidRPr="00652C16" w:rsidRDefault="002D6C59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  <w:tr w:rsidR="002D6C59" w:rsidRPr="00652C16" w14:paraId="3DA563DB" w14:textId="77777777" w:rsidTr="00370FA1">
        <w:trPr>
          <w:trHeight w:val="188"/>
          <w:jc w:val="center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2891A365" w14:textId="04E6E502" w:rsidR="002D6C59" w:rsidRPr="005376B6" w:rsidRDefault="002D6C59" w:rsidP="00370FA1">
            <w:pPr>
              <w:rPr>
                <w:i/>
                <w:color w:val="auto"/>
                <w:sz w:val="16"/>
                <w:szCs w:val="16"/>
                <w:lang w:val="fr-BE"/>
              </w:rPr>
            </w:pPr>
            <w:r w:rsidRPr="005376B6">
              <w:rPr>
                <w:i/>
                <w:color w:val="auto"/>
                <w:sz w:val="16"/>
                <w:szCs w:val="16"/>
                <w:lang w:val="fr-BE"/>
              </w:rPr>
              <w:t>Rez-de-chaussée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76362A3D" w14:textId="27480906" w:rsidR="002D6C59" w:rsidRPr="00AC410E" w:rsidRDefault="002D6C59" w:rsidP="00370FA1">
            <w:pPr>
              <w:jc w:val="left"/>
              <w:rPr>
                <w:i/>
                <w:caps/>
                <w:color w:val="auto"/>
                <w:sz w:val="16"/>
                <w:szCs w:val="16"/>
                <w:lang w:val="fr-BE"/>
              </w:rPr>
            </w:pPr>
            <w:r w:rsidRPr="00891140">
              <w:rPr>
                <w:i/>
                <w:color w:val="auto"/>
                <w:sz w:val="14"/>
                <w:szCs w:val="14"/>
                <w:lang w:val="fr-BE"/>
              </w:rPr>
              <w:t xml:space="preserve">½ </w:t>
            </w:r>
            <w:r w:rsidRPr="00D91A9D">
              <w:rPr>
                <w:i/>
                <w:caps/>
                <w:color w:val="auto"/>
                <w:sz w:val="14"/>
                <w:szCs w:val="14"/>
                <w:lang w:val="fr-BE"/>
              </w:rPr>
              <w:t>côté</w:t>
            </w:r>
            <w:r w:rsidRPr="00891140">
              <w:rPr>
                <w:i/>
                <w:color w:val="auto"/>
                <w:sz w:val="14"/>
                <w:szCs w:val="14"/>
                <w:lang w:val="fr-BE"/>
              </w:rPr>
              <w:t xml:space="preserve"> CUISINE</w:t>
            </w:r>
          </w:p>
        </w:tc>
        <w:tc>
          <w:tcPr>
            <w:tcW w:w="2622" w:type="dxa"/>
            <w:shd w:val="clear" w:color="auto" w:fill="auto"/>
            <w:vAlign w:val="center"/>
          </w:tcPr>
          <w:p w14:paraId="16FF4A1E" w14:textId="77777777" w:rsidR="002D6C59" w:rsidRPr="00652C16" w:rsidRDefault="002D6C59" w:rsidP="00370FA1">
            <w:pPr>
              <w:jc w:val="left"/>
              <w:rPr>
                <w:b/>
                <w:sz w:val="18"/>
                <w:szCs w:val="18"/>
                <w:lang w:val="fr-BE"/>
              </w:rPr>
            </w:pPr>
          </w:p>
        </w:tc>
        <w:tc>
          <w:tcPr>
            <w:tcW w:w="2611" w:type="dxa"/>
            <w:gridSpan w:val="2"/>
            <w:shd w:val="clear" w:color="auto" w:fill="auto"/>
            <w:vAlign w:val="center"/>
          </w:tcPr>
          <w:p w14:paraId="5ACB205D" w14:textId="77777777" w:rsidR="002D6C59" w:rsidRPr="00652C16" w:rsidRDefault="002D6C59" w:rsidP="00370FA1">
            <w:pPr>
              <w:rPr>
                <w:b/>
                <w:sz w:val="18"/>
                <w:szCs w:val="18"/>
                <w:lang w:val="fr-BE"/>
              </w:rPr>
            </w:pPr>
          </w:p>
        </w:tc>
      </w:tr>
    </w:tbl>
    <w:p w14:paraId="3CE5A71E" w14:textId="440A8A41" w:rsidR="00163EB9" w:rsidRPr="003F30FF" w:rsidRDefault="00652C16" w:rsidP="003F30FF">
      <w:r>
        <w:br w:type="page"/>
      </w:r>
    </w:p>
    <w:p w14:paraId="1FF80349" w14:textId="1CB5104B" w:rsidR="000730CC" w:rsidRPr="00C11067" w:rsidRDefault="000730CC" w:rsidP="000730CC">
      <w:pPr>
        <w:tabs>
          <w:tab w:val="right" w:leader="dot" w:pos="9356"/>
        </w:tabs>
        <w:spacing w:before="0" w:after="0"/>
        <w:rPr>
          <w:lang w:val="fr-BE"/>
        </w:rPr>
      </w:pPr>
      <w:r w:rsidRPr="00EC1655">
        <w:rPr>
          <w:b/>
          <w:lang w:val="fr-BE"/>
        </w:rPr>
        <w:lastRenderedPageBreak/>
        <w:t xml:space="preserve">Quel type d’activité allez-vous </w:t>
      </w:r>
      <w:r>
        <w:rPr>
          <w:b/>
          <w:lang w:val="fr-BE"/>
        </w:rPr>
        <w:t>renouveler</w:t>
      </w:r>
      <w:r w:rsidRPr="00053431">
        <w:rPr>
          <w:b/>
          <w:lang w:val="fr-BE"/>
        </w:rPr>
        <w:t> ?</w:t>
      </w:r>
    </w:p>
    <w:p w14:paraId="08A2C377" w14:textId="77777777" w:rsidR="000730CC" w:rsidRPr="00C11067" w:rsidRDefault="000730CC" w:rsidP="000730CC">
      <w:pPr>
        <w:tabs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67316BB1" w14:textId="77777777" w:rsidR="000730CC" w:rsidRPr="00C11067" w:rsidRDefault="000730CC" w:rsidP="000730CC">
      <w:pPr>
        <w:tabs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6DFD5FBB" w14:textId="77777777" w:rsidR="000730CC" w:rsidRPr="00C11067" w:rsidRDefault="000730CC" w:rsidP="000730CC">
      <w:pPr>
        <w:tabs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2C4E817F" w14:textId="77777777" w:rsidR="000730CC" w:rsidRDefault="000730CC" w:rsidP="000730CC">
      <w:pPr>
        <w:tabs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5ACAA2A7" w14:textId="77777777" w:rsidR="000730CC" w:rsidRDefault="000730CC" w:rsidP="000730CC">
      <w:pPr>
        <w:tabs>
          <w:tab w:val="righ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ab/>
      </w:r>
    </w:p>
    <w:p w14:paraId="659C325A" w14:textId="4B1413FC" w:rsidR="00053431" w:rsidRPr="00053431" w:rsidRDefault="00053431" w:rsidP="006172E3">
      <w:pPr>
        <w:tabs>
          <w:tab w:val="right" w:leader="dot" w:pos="9356"/>
        </w:tabs>
        <w:spacing w:before="0" w:after="0" w:line="480" w:lineRule="auto"/>
        <w:rPr>
          <w:b/>
          <w:lang w:val="fr-BE"/>
        </w:rPr>
      </w:pPr>
      <w:r w:rsidRPr="00053431">
        <w:rPr>
          <w:b/>
          <w:lang w:val="fr-BE"/>
        </w:rPr>
        <w:t>Nombre de participant et d’encadrant</w:t>
      </w:r>
      <w:r w:rsidR="00DB7069">
        <w:rPr>
          <w:b/>
          <w:lang w:val="fr-BE"/>
        </w:rPr>
        <w:t xml:space="preserve"> envisagé</w:t>
      </w:r>
      <w:r w:rsidRPr="00053431">
        <w:rPr>
          <w:b/>
          <w:lang w:val="fr-BE"/>
        </w:rPr>
        <w:t> ?</w:t>
      </w:r>
    </w:p>
    <w:p w14:paraId="34448BED" w14:textId="77777777" w:rsidR="00053431" w:rsidRDefault="006172E3" w:rsidP="006172E3">
      <w:pPr>
        <w:tabs>
          <w:tab w:val="lef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44B8C5C9" w14:textId="77777777" w:rsidR="00C80BE5" w:rsidRDefault="006172E3" w:rsidP="006172E3">
      <w:pPr>
        <w:tabs>
          <w:tab w:val="lef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7F887CD1" w14:textId="77777777" w:rsidR="00053431" w:rsidRDefault="006172E3" w:rsidP="006172E3">
      <w:pPr>
        <w:tabs>
          <w:tab w:val="lef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32296519" w14:textId="77777777" w:rsidR="00053431" w:rsidRDefault="006172E3" w:rsidP="006172E3">
      <w:pPr>
        <w:tabs>
          <w:tab w:val="left" w:leader="dot" w:pos="9356"/>
        </w:tabs>
        <w:spacing w:before="0" w:after="0" w:line="480" w:lineRule="auto"/>
        <w:rPr>
          <w:lang w:val="fr-BE"/>
        </w:rPr>
      </w:pPr>
      <w:r>
        <w:rPr>
          <w:lang w:val="fr-BE"/>
        </w:rPr>
        <w:tab/>
      </w:r>
    </w:p>
    <w:p w14:paraId="79183DA1" w14:textId="761CBCAA" w:rsidR="00C80BE5" w:rsidRPr="00530E4F" w:rsidRDefault="00C80BE5" w:rsidP="006172E3">
      <w:pPr>
        <w:spacing w:before="0" w:after="0" w:line="480" w:lineRule="auto"/>
        <w:rPr>
          <w:b/>
          <w:lang w:val="fr-BE"/>
        </w:rPr>
      </w:pPr>
      <w:r w:rsidRPr="00530E4F">
        <w:rPr>
          <w:b/>
          <w:lang w:val="fr-BE"/>
        </w:rPr>
        <w:t>Quel est le public visé ?</w:t>
      </w:r>
      <w:r w:rsidR="00053431">
        <w:rPr>
          <w:b/>
          <w:lang w:val="fr-BE"/>
        </w:rPr>
        <w:t xml:space="preserve"> </w:t>
      </w:r>
    </w:p>
    <w:p w14:paraId="05E68DB2" w14:textId="77777777" w:rsidR="00502A91" w:rsidRPr="0075579B" w:rsidRDefault="00502A91" w:rsidP="00502A91">
      <w:pPr>
        <w:tabs>
          <w:tab w:val="right" w:leader="dot" w:pos="9356"/>
        </w:tabs>
        <w:spacing w:before="0" w:after="0" w:line="480" w:lineRule="auto"/>
        <w:rPr>
          <w:lang w:val="fr-BE"/>
        </w:rPr>
      </w:pPr>
      <w:r w:rsidRPr="0075579B">
        <w:rPr>
          <w:lang w:val="fr-BE"/>
        </w:rPr>
        <w:t>Âge :</w:t>
      </w:r>
      <w:r>
        <w:rPr>
          <w:lang w:val="fr-BE"/>
        </w:rPr>
        <w:t xml:space="preserve"> </w:t>
      </w:r>
      <w:r>
        <w:rPr>
          <w:lang w:val="fr-BE"/>
        </w:rPr>
        <w:tab/>
      </w:r>
    </w:p>
    <w:p w14:paraId="78D69265" w14:textId="77777777" w:rsidR="00502A91" w:rsidRPr="0075579B" w:rsidRDefault="00502A91" w:rsidP="00502A91">
      <w:pPr>
        <w:tabs>
          <w:tab w:val="right" w:leader="dot" w:pos="9356"/>
        </w:tabs>
        <w:spacing w:before="0" w:after="0" w:line="480" w:lineRule="auto"/>
        <w:rPr>
          <w:lang w:val="fr-BE"/>
        </w:rPr>
      </w:pPr>
      <w:r w:rsidRPr="0075579B">
        <w:rPr>
          <w:lang w:val="fr-BE"/>
        </w:rPr>
        <w:t>Genre</w:t>
      </w:r>
      <w:r>
        <w:rPr>
          <w:lang w:val="fr-BE"/>
        </w:rPr>
        <w:t xml:space="preserve"> : </w:t>
      </w:r>
      <w:r>
        <w:rPr>
          <w:lang w:val="fr-BE"/>
        </w:rPr>
        <w:tab/>
      </w:r>
    </w:p>
    <w:p w14:paraId="5ABB1763" w14:textId="77777777" w:rsidR="00502A91" w:rsidRPr="0075579B" w:rsidRDefault="00502A91" w:rsidP="00502A91">
      <w:pPr>
        <w:tabs>
          <w:tab w:val="right" w:leader="dot" w:pos="9356"/>
        </w:tabs>
        <w:spacing w:before="0" w:after="0" w:line="480" w:lineRule="auto"/>
        <w:rPr>
          <w:lang w:val="fr-BE"/>
        </w:rPr>
      </w:pPr>
      <w:r w:rsidRPr="0075579B">
        <w:rPr>
          <w:lang w:val="fr-BE"/>
        </w:rPr>
        <w:t>Caractéristiques</w:t>
      </w:r>
      <w:r>
        <w:rPr>
          <w:lang w:val="fr-BE"/>
        </w:rPr>
        <w:t xml:space="preserve"> : </w:t>
      </w:r>
      <w:r>
        <w:rPr>
          <w:lang w:val="fr-BE"/>
        </w:rPr>
        <w:tab/>
      </w:r>
    </w:p>
    <w:p w14:paraId="33E977C9" w14:textId="77777777" w:rsidR="008623BD" w:rsidRDefault="008623BD" w:rsidP="006172E3">
      <w:pPr>
        <w:spacing w:before="0" w:after="0" w:line="480" w:lineRule="auto"/>
        <w:rPr>
          <w:b/>
          <w:lang w:val="fr-BE"/>
        </w:rPr>
      </w:pPr>
      <w:r w:rsidRPr="008623BD">
        <w:rPr>
          <w:b/>
          <w:lang w:val="fr-BE"/>
        </w:rPr>
        <w:t xml:space="preserve">Allez-vous demander une participation financière au public ? Si oui, de combien ? </w:t>
      </w:r>
    </w:p>
    <w:p w14:paraId="1EA537FB" w14:textId="77777777" w:rsidR="008623BD" w:rsidRPr="006172E3" w:rsidRDefault="006172E3" w:rsidP="006172E3">
      <w:pPr>
        <w:tabs>
          <w:tab w:val="right" w:leader="dot" w:pos="9356"/>
        </w:tabs>
        <w:spacing w:before="0" w:after="0"/>
        <w:rPr>
          <w:lang w:val="fr-BE"/>
        </w:rPr>
      </w:pPr>
      <w:r w:rsidRPr="006172E3">
        <w:rPr>
          <w:lang w:val="fr-BE"/>
        </w:rPr>
        <w:tab/>
      </w:r>
    </w:p>
    <w:p w14:paraId="4361697B" w14:textId="77777777" w:rsidR="008623BD" w:rsidRPr="006172E3" w:rsidRDefault="006172E3" w:rsidP="006172E3">
      <w:pPr>
        <w:tabs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0B187099" w14:textId="77777777" w:rsidR="008623BD" w:rsidRPr="006172E3" w:rsidRDefault="006172E3" w:rsidP="006172E3">
      <w:pPr>
        <w:tabs>
          <w:tab w:val="right" w:leader="dot" w:pos="9356"/>
        </w:tabs>
        <w:spacing w:before="0" w:after="0"/>
        <w:rPr>
          <w:lang w:val="fr-BE"/>
        </w:rPr>
      </w:pPr>
      <w:r>
        <w:rPr>
          <w:lang w:val="fr-BE"/>
        </w:rPr>
        <w:tab/>
      </w:r>
    </w:p>
    <w:p w14:paraId="43A45A0D" w14:textId="7FDE11BB" w:rsidR="00223085" w:rsidRDefault="006172E3" w:rsidP="006172E3">
      <w:pPr>
        <w:tabs>
          <w:tab w:val="right" w:leader="dot" w:pos="9356"/>
        </w:tabs>
        <w:spacing w:before="0" w:after="0" w:line="480" w:lineRule="auto"/>
        <w:rPr>
          <w:lang w:val="fr-BE"/>
        </w:rPr>
      </w:pPr>
      <w:r w:rsidRPr="006172E3">
        <w:rPr>
          <w:lang w:val="fr-BE"/>
        </w:rPr>
        <w:tab/>
      </w:r>
    </w:p>
    <w:p w14:paraId="61E6E021" w14:textId="77777777" w:rsidR="00472A46" w:rsidRPr="00B020F2" w:rsidRDefault="009924C6" w:rsidP="00CD7824">
      <w:pPr>
        <w:tabs>
          <w:tab w:val="right" w:leader="dot" w:pos="9356"/>
        </w:tabs>
        <w:spacing w:before="0" w:after="0" w:line="480" w:lineRule="auto"/>
        <w:rPr>
          <w:b/>
          <w:color w:val="auto"/>
          <w:lang w:val="fr-BE"/>
        </w:rPr>
      </w:pPr>
      <w:r w:rsidRPr="00B020F2">
        <w:rPr>
          <w:b/>
          <w:color w:val="auto"/>
          <w:lang w:val="fr-BE"/>
        </w:rPr>
        <w:t>Veuillez joindre à cette demande de renouvellement</w:t>
      </w:r>
      <w:r w:rsidR="00472A46" w:rsidRPr="00B020F2">
        <w:rPr>
          <w:b/>
          <w:color w:val="auto"/>
          <w:lang w:val="fr-BE"/>
        </w:rPr>
        <w:t> :</w:t>
      </w:r>
    </w:p>
    <w:p w14:paraId="055B3936" w14:textId="3533C69F" w:rsidR="00F61182" w:rsidRPr="00E74687" w:rsidRDefault="009924C6" w:rsidP="00CD7824">
      <w:pPr>
        <w:pStyle w:val="Paragraphedeliste"/>
        <w:numPr>
          <w:ilvl w:val="0"/>
          <w:numId w:val="24"/>
        </w:numPr>
        <w:tabs>
          <w:tab w:val="right" w:leader="dot" w:pos="9356"/>
        </w:tabs>
        <w:spacing w:before="0" w:after="0" w:line="360" w:lineRule="auto"/>
        <w:ind w:left="714" w:hanging="357"/>
        <w:rPr>
          <w:color w:val="auto"/>
          <w:lang w:val="fr-BE"/>
        </w:rPr>
      </w:pPr>
      <w:proofErr w:type="gramStart"/>
      <w:r w:rsidRPr="00E74687">
        <w:rPr>
          <w:color w:val="auto"/>
          <w:lang w:val="fr-BE"/>
        </w:rPr>
        <w:t>un</w:t>
      </w:r>
      <w:proofErr w:type="gramEnd"/>
      <w:r w:rsidRPr="00E74687">
        <w:rPr>
          <w:color w:val="auto"/>
          <w:lang w:val="fr-BE"/>
        </w:rPr>
        <w:t xml:space="preserve"> p</w:t>
      </w:r>
      <w:r w:rsidR="00B62898" w:rsidRPr="00E74687">
        <w:rPr>
          <w:color w:val="auto"/>
          <w:lang w:val="fr-BE"/>
        </w:rPr>
        <w:t>rogramme des activités</w:t>
      </w:r>
    </w:p>
    <w:p w14:paraId="45863F6B" w14:textId="5953FBD0" w:rsidR="00CD7824" w:rsidRDefault="00CD7824" w:rsidP="00CD7824">
      <w:pPr>
        <w:pStyle w:val="Paragraphedeliste"/>
        <w:numPr>
          <w:ilvl w:val="0"/>
          <w:numId w:val="24"/>
        </w:numPr>
        <w:tabs>
          <w:tab w:val="right" w:leader="dot" w:pos="9356"/>
        </w:tabs>
        <w:spacing w:before="0" w:after="0" w:line="480" w:lineRule="auto"/>
        <w:ind w:left="714" w:hanging="357"/>
        <w:rPr>
          <w:color w:val="auto"/>
          <w:lang w:val="fr-BE"/>
        </w:rPr>
      </w:pPr>
      <w:proofErr w:type="gramStart"/>
      <w:r w:rsidRPr="00E74687">
        <w:rPr>
          <w:color w:val="auto"/>
          <w:lang w:val="fr-BE"/>
        </w:rPr>
        <w:t>les</w:t>
      </w:r>
      <w:proofErr w:type="gramEnd"/>
      <w:r w:rsidRPr="00E74687">
        <w:rPr>
          <w:color w:val="auto"/>
          <w:lang w:val="fr-BE"/>
        </w:rPr>
        <w:t xml:space="preserve"> nouveaux statuts s’il y a eu des modifications par rapport à l’année précédente</w:t>
      </w:r>
    </w:p>
    <w:p w14:paraId="37456AD4" w14:textId="7F17B160" w:rsidR="00BB59A3" w:rsidRDefault="00CD7824" w:rsidP="00BB59A3">
      <w:pPr>
        <w:tabs>
          <w:tab w:val="right" w:leader="dot" w:pos="9356"/>
        </w:tabs>
        <w:spacing w:before="0" w:after="0"/>
        <w:rPr>
          <w:b/>
          <w:color w:val="auto"/>
          <w:lang w:val="fr-BE"/>
        </w:rPr>
      </w:pPr>
      <w:r w:rsidRPr="00550735">
        <w:rPr>
          <w:color w:val="auto"/>
          <w:lang w:val="fr-BE"/>
        </w:rPr>
        <w:t xml:space="preserve">Tout changement au sein de votre organisation doit </w:t>
      </w:r>
      <w:r w:rsidR="00DB7069" w:rsidRPr="00550735">
        <w:rPr>
          <w:color w:val="auto"/>
          <w:lang w:val="fr-BE"/>
        </w:rPr>
        <w:t xml:space="preserve">nous </w:t>
      </w:r>
      <w:r w:rsidRPr="00550735">
        <w:rPr>
          <w:color w:val="auto"/>
          <w:lang w:val="fr-BE"/>
        </w:rPr>
        <w:t xml:space="preserve">être communiqué (personne de contact, </w:t>
      </w:r>
      <w:r w:rsidR="00DB7069" w:rsidRPr="00550735">
        <w:rPr>
          <w:color w:val="auto"/>
          <w:lang w:val="fr-BE"/>
        </w:rPr>
        <w:t>responsable de l’organisation</w:t>
      </w:r>
      <w:r w:rsidRPr="00550735">
        <w:rPr>
          <w:color w:val="auto"/>
          <w:lang w:val="fr-BE"/>
        </w:rPr>
        <w:t>, n°</w:t>
      </w:r>
      <w:r w:rsidR="00DB7069" w:rsidRPr="00550735">
        <w:rPr>
          <w:color w:val="auto"/>
          <w:lang w:val="fr-BE"/>
        </w:rPr>
        <w:t xml:space="preserve"> de </w:t>
      </w:r>
      <w:r w:rsidRPr="00550735">
        <w:rPr>
          <w:color w:val="auto"/>
          <w:lang w:val="fr-BE"/>
        </w:rPr>
        <w:t>téléphone, adresse mail, etc.)</w:t>
      </w:r>
      <w:r w:rsidR="00BB59A3" w:rsidRPr="00550735">
        <w:rPr>
          <w:color w:val="auto"/>
          <w:lang w:val="fr-BE"/>
        </w:rPr>
        <w:t> par e-mail à l’adresse</w:t>
      </w:r>
      <w:r w:rsidR="00BB59A3">
        <w:rPr>
          <w:b/>
          <w:color w:val="auto"/>
          <w:lang w:val="fr-BE"/>
        </w:rPr>
        <w:t> </w:t>
      </w:r>
      <w:hyperlink r:id="rId9" w:history="1">
        <w:r w:rsidR="00BB59A3" w:rsidRPr="00BB59A3">
          <w:rPr>
            <w:rStyle w:val="Lienhypertexte"/>
            <w:b/>
            <w:lang w:val="fr-BE"/>
          </w:rPr>
          <w:t>:espacesdeproximite@schaerbeek.be</w:t>
        </w:r>
      </w:hyperlink>
    </w:p>
    <w:p w14:paraId="02671BC0" w14:textId="2CD44A99" w:rsidR="00BB59A3" w:rsidRDefault="00BB59A3" w:rsidP="00895C2D">
      <w:pPr>
        <w:pStyle w:val="En-tte"/>
        <w:tabs>
          <w:tab w:val="clear" w:pos="4536"/>
          <w:tab w:val="clear" w:pos="9072"/>
        </w:tabs>
        <w:spacing w:before="0"/>
        <w:rPr>
          <w:b/>
          <w:color w:val="auto"/>
          <w:lang w:val="fr-BE"/>
        </w:rPr>
      </w:pPr>
    </w:p>
    <w:p w14:paraId="6D7A1711" w14:textId="77777777" w:rsidR="00BB59A3" w:rsidRDefault="00BB59A3" w:rsidP="00895C2D">
      <w:pPr>
        <w:pStyle w:val="En-tte"/>
        <w:tabs>
          <w:tab w:val="clear" w:pos="4536"/>
          <w:tab w:val="clear" w:pos="9072"/>
        </w:tabs>
        <w:spacing w:before="0"/>
        <w:rPr>
          <w:lang w:val="fr-BE"/>
        </w:rPr>
      </w:pPr>
    </w:p>
    <w:p w14:paraId="0B403540" w14:textId="77777777" w:rsidR="006B3951" w:rsidRDefault="006B3951" w:rsidP="00C11067">
      <w:pPr>
        <w:pStyle w:val="En-tte"/>
        <w:tabs>
          <w:tab w:val="clear" w:pos="4536"/>
          <w:tab w:val="clear" w:pos="9072"/>
        </w:tabs>
        <w:spacing w:before="0"/>
        <w:rPr>
          <w:lang w:val="fr-BE"/>
        </w:rPr>
      </w:pPr>
    </w:p>
    <w:p w14:paraId="6F102233" w14:textId="58DEE189" w:rsidR="00C80BE5" w:rsidRPr="00D64051" w:rsidRDefault="00C80BE5" w:rsidP="0026190E">
      <w:pPr>
        <w:pStyle w:val="En-tte"/>
        <w:tabs>
          <w:tab w:val="clear" w:pos="4536"/>
          <w:tab w:val="clear" w:pos="9072"/>
        </w:tabs>
        <w:spacing w:before="0"/>
        <w:jc w:val="center"/>
        <w:rPr>
          <w:b/>
          <w:i/>
          <w:lang w:val="fr-BE"/>
        </w:rPr>
      </w:pPr>
    </w:p>
    <w:sectPr w:rsidR="00C80BE5" w:rsidRPr="00D64051" w:rsidSect="0056760B">
      <w:headerReference w:type="default" r:id="rId10"/>
      <w:footerReference w:type="default" r:id="rId11"/>
      <w:headerReference w:type="first" r:id="rId12"/>
      <w:footerReference w:type="first" r:id="rId13"/>
      <w:endnotePr>
        <w:numFmt w:val="chicago"/>
      </w:endnotePr>
      <w:pgSz w:w="11906" w:h="16838"/>
      <w:pgMar w:top="454" w:right="964" w:bottom="964" w:left="964" w:header="39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EAA52C" w14:textId="77777777" w:rsidR="00564888" w:rsidRDefault="00564888" w:rsidP="00C03764">
      <w:r>
        <w:separator/>
      </w:r>
    </w:p>
    <w:p w14:paraId="5ACF3544" w14:textId="77777777" w:rsidR="00564888" w:rsidRDefault="00564888"/>
  </w:endnote>
  <w:endnote w:type="continuationSeparator" w:id="0">
    <w:p w14:paraId="31D06E05" w14:textId="77777777" w:rsidR="00564888" w:rsidRDefault="00564888" w:rsidP="00C03764">
      <w:r>
        <w:continuationSeparator/>
      </w:r>
    </w:p>
    <w:p w14:paraId="24198671" w14:textId="77777777" w:rsidR="00564888" w:rsidRDefault="00564888"/>
  </w:endnote>
  <w:endnote w:id="1">
    <w:p w14:paraId="1CF8CFC3" w14:textId="77777777" w:rsidR="00550735" w:rsidRDefault="00550735" w:rsidP="00550735">
      <w:pPr>
        <w:pStyle w:val="Commentaire"/>
      </w:pPr>
      <w:r>
        <w:rPr>
          <w:rStyle w:val="Appeldenotedefin"/>
        </w:rPr>
        <w:endnoteRef/>
      </w:r>
      <w:r>
        <w:t xml:space="preserve"> Ce formulaire est uniquement destiné aux personnes/associations qui ont déjà eu une convention d’occupation. En cas de nouvelles demandes d’occupation, veuillez compléter le formulaire classique qui se trouve sur le site de la commune.</w:t>
      </w:r>
    </w:p>
    <w:p w14:paraId="3C190375" w14:textId="1945F229" w:rsidR="00550735" w:rsidRPr="00550735" w:rsidRDefault="00550735" w:rsidP="00497F5A">
      <w:pPr>
        <w:pStyle w:val="Notedefin"/>
        <w:jc w:val="center"/>
        <w:rPr>
          <w:lang w:val="fr-BE"/>
        </w:rPr>
      </w:pPr>
      <w:bookmarkStart w:id="0" w:name="_GoBack"/>
      <w:bookmarkEnd w:id="0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AE6BD0" w14:textId="77777777" w:rsidR="00CB5AD7" w:rsidRDefault="00CB5AD7" w:rsidP="00193873">
    <w:pPr>
      <w:pStyle w:val="Pieddepage"/>
    </w:pPr>
  </w:p>
  <w:p w14:paraId="0D6AB92C" w14:textId="340FE146" w:rsidR="00CB5AD7" w:rsidRDefault="00CB5AD7" w:rsidP="00193873">
    <w:pPr>
      <w:pStyle w:val="Pieddepage"/>
    </w:pPr>
    <w:r>
      <w:fldChar w:fldCharType="begin"/>
    </w:r>
    <w:r>
      <w:instrText xml:space="preserve"> PAGE   \* MERGEFORMAT </w:instrText>
    </w:r>
    <w:r>
      <w:fldChar w:fldCharType="separate"/>
    </w:r>
    <w:r w:rsidR="00975AEF">
      <w:rPr>
        <w:noProof/>
      </w:rPr>
      <w:t>7</w:t>
    </w:r>
    <w:r>
      <w:fldChar w:fldCharType="end"/>
    </w:r>
  </w:p>
  <w:p w14:paraId="524E7FB6" w14:textId="77777777" w:rsidR="00CB5AD7" w:rsidRPr="00193873" w:rsidRDefault="00CB5AD7" w:rsidP="00C02F18">
    <w:pPr>
      <w:pStyle w:val="MASQUlimpression"/>
    </w:pPr>
    <w:r>
      <w:rPr>
        <w:noProof/>
        <w:lang w:val="fr-BE" w:eastAsia="fr-BE"/>
      </w:rPr>
      <w:drawing>
        <wp:anchor distT="0" distB="0" distL="114300" distR="114300" simplePos="0" relativeHeight="251658240" behindDoc="1" locked="1" layoutInCell="1" allowOverlap="1" wp14:anchorId="1761571C" wp14:editId="0C577962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71105" cy="10695305"/>
          <wp:effectExtent l="0" t="0" r="0" b="0"/>
          <wp:wrapNone/>
          <wp:docPr id="3" name="Imag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105" cy="10695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4ED2F" w14:textId="77777777" w:rsidR="00CB5AD7" w:rsidRDefault="00CB5AD7">
    <w:pPr>
      <w:pStyle w:val="Pieddepage"/>
    </w:pPr>
  </w:p>
  <w:p w14:paraId="745BF239" w14:textId="77777777" w:rsidR="00CB5AD7" w:rsidRDefault="00CB5AD7">
    <w:pPr>
      <w:pStyle w:val="Pieddepage"/>
    </w:pPr>
  </w:p>
  <w:p w14:paraId="06685FDC" w14:textId="77777777" w:rsidR="00CB5AD7" w:rsidRDefault="00CB5AD7" w:rsidP="00C02F18">
    <w:pPr>
      <w:pStyle w:val="MASQUlimpression"/>
    </w:pPr>
    <w:r>
      <w:rPr>
        <w:noProof/>
        <w:lang w:val="fr-BE" w:eastAsia="fr-BE"/>
      </w:rPr>
      <w:drawing>
        <wp:anchor distT="0" distB="0" distL="114300" distR="114300" simplePos="0" relativeHeight="251657216" behindDoc="1" locked="1" layoutInCell="1" allowOverlap="0" wp14:anchorId="12D85E86" wp14:editId="11AEFDD2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71105" cy="10709910"/>
          <wp:effectExtent l="0" t="0" r="0" b="0"/>
          <wp:wrapNone/>
          <wp:docPr id="4" name="Imag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105" cy="10709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7116AD" w14:textId="77777777" w:rsidR="00564888" w:rsidRPr="00FF1C42" w:rsidRDefault="00564888" w:rsidP="00C03764">
      <w:pPr>
        <w:rPr>
          <w:color w:val="7C8FA4"/>
        </w:rPr>
      </w:pPr>
      <w:r w:rsidRPr="00FF1C42">
        <w:rPr>
          <w:color w:val="7C8FA4"/>
        </w:rPr>
        <w:separator/>
      </w:r>
    </w:p>
    <w:p w14:paraId="4B7FDFBC" w14:textId="77777777" w:rsidR="00564888" w:rsidRDefault="00564888"/>
  </w:footnote>
  <w:footnote w:type="continuationSeparator" w:id="0">
    <w:p w14:paraId="21F73D98" w14:textId="77777777" w:rsidR="00564888" w:rsidRDefault="00564888" w:rsidP="00C03764">
      <w:r>
        <w:continuationSeparator/>
      </w:r>
    </w:p>
    <w:p w14:paraId="2502AC3D" w14:textId="77777777" w:rsidR="00564888" w:rsidRDefault="0056488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96C622" w14:textId="77777777" w:rsidR="00CB5AD7" w:rsidRDefault="00CB5AD7" w:rsidP="002C442B">
    <w:pPr>
      <w:pStyle w:val="MASQUlimpression"/>
    </w:pPr>
  </w:p>
  <w:p w14:paraId="263BB928" w14:textId="77777777" w:rsidR="00CB5AD7" w:rsidRDefault="00CB5AD7" w:rsidP="00C02F18">
    <w:pPr>
      <w:rPr>
        <w:lang w:val="en-GB"/>
      </w:rPr>
    </w:pPr>
  </w:p>
  <w:p w14:paraId="5C3AFB38" w14:textId="77777777" w:rsidR="00CB5AD7" w:rsidRDefault="00CB5AD7" w:rsidP="00C02F18"/>
  <w:p w14:paraId="5DC46E88" w14:textId="77777777" w:rsidR="00CB5AD7" w:rsidRDefault="00CB5AD7" w:rsidP="00C02F1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98649E" w14:textId="77777777" w:rsidR="00CB5AD7" w:rsidRPr="00667B38" w:rsidRDefault="00CB5AD7" w:rsidP="0056760B">
    <w:pPr>
      <w:pStyle w:val="Intro"/>
      <w:ind w:left="1560"/>
      <w:rPr>
        <w:color w:val="AAB4CA"/>
        <w:sz w:val="20"/>
        <w:szCs w:val="20"/>
      </w:rPr>
    </w:pPr>
    <w:bookmarkStart w:id="1" w:name="_Toc480983956"/>
    <w:r w:rsidRPr="00667B38">
      <w:rPr>
        <w:color w:val="AAB4CA"/>
        <w:sz w:val="20"/>
        <w:szCs w:val="20"/>
      </w:rPr>
      <w:t>Développement Stratégique et Durable</w:t>
    </w:r>
    <w:r w:rsidRPr="00667B38">
      <w:rPr>
        <w:color w:val="AAB4CA"/>
        <w:sz w:val="20"/>
        <w:szCs w:val="20"/>
      </w:rPr>
      <w:br/>
      <w:t>Service Accompagnement</w:t>
    </w:r>
    <w:r w:rsidRPr="00667B38">
      <w:rPr>
        <w:color w:val="AAB4CA"/>
        <w:sz w:val="20"/>
        <w:szCs w:val="20"/>
      </w:rPr>
      <w:br/>
      <w:t>Espaces de Proximité</w:t>
    </w:r>
    <w:r w:rsidRPr="00667B38">
      <w:rPr>
        <w:color w:val="AAB4CA"/>
        <w:sz w:val="20"/>
        <w:szCs w:val="20"/>
      </w:rPr>
      <w:br/>
      <w:t>Tél :  02/ 240 67 92</w:t>
    </w:r>
    <w:r w:rsidRPr="00667B38">
      <w:rPr>
        <w:color w:val="AAB4CA"/>
        <w:sz w:val="20"/>
        <w:szCs w:val="20"/>
      </w:rPr>
      <w:br/>
    </w:r>
    <w:hyperlink r:id="rId1" w:history="1">
      <w:r w:rsidRPr="00667B38">
        <w:rPr>
          <w:color w:val="AAB4CA"/>
          <w:sz w:val="20"/>
          <w:szCs w:val="20"/>
        </w:rPr>
        <w:t>espacesdeproximite@schaerbeek.be</w:t>
      </w:r>
    </w:hyperlink>
    <w:r w:rsidRPr="00667B38">
      <w:rPr>
        <w:color w:val="AAB4CA"/>
        <w:sz w:val="20"/>
        <w:szCs w:val="20"/>
      </w:rPr>
      <w:br/>
    </w:r>
    <w:bookmarkEnd w:id="1"/>
  </w:p>
  <w:p w14:paraId="0E58CBE1" w14:textId="77777777" w:rsidR="00CB5AD7" w:rsidRPr="0056760B" w:rsidRDefault="00CB5AD7" w:rsidP="0056760B">
    <w:pPr>
      <w:pStyle w:val="Intro"/>
      <w:ind w:left="1560"/>
      <w:rPr>
        <w:color w:val="AAB4CA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.2pt;height:35.45pt;visibility:visible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A53EE3A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E227B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756D2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4CEB7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9CC5CB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68C258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1AE7D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B00D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E64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B881272"/>
    <w:multiLevelType w:val="multilevel"/>
    <w:tmpl w:val="AAE82018"/>
    <w:lvl w:ilvl="0">
      <w:start w:val="1"/>
      <w:numFmt w:val="decimal"/>
      <w:pStyle w:val="Listenumros"/>
      <w:lvlText w:val="%1)"/>
      <w:lvlJc w:val="left"/>
      <w:pPr>
        <w:ind w:left="360" w:hanging="360"/>
      </w:pPr>
      <w:rPr>
        <w:rFonts w:hint="default"/>
        <w:b/>
        <w:i w:val="0"/>
        <w:color w:val="7C8FA4"/>
      </w:rPr>
    </w:lvl>
    <w:lvl w:ilvl="1">
      <w:start w:val="1"/>
      <w:numFmt w:val="lowerLetter"/>
      <w:pStyle w:val="Listenumros2"/>
      <w:lvlText w:val="%2)"/>
      <w:lvlJc w:val="left"/>
      <w:pPr>
        <w:ind w:left="720" w:hanging="360"/>
      </w:pPr>
      <w:rPr>
        <w:rFonts w:hint="default"/>
        <w:b/>
        <w:i w:val="0"/>
        <w:color w:val="7C8FA4"/>
      </w:rPr>
    </w:lvl>
    <w:lvl w:ilvl="2">
      <w:start w:val="1"/>
      <w:numFmt w:val="lowerRoman"/>
      <w:pStyle w:val="Listenumros3"/>
      <w:lvlText w:val="%3)"/>
      <w:lvlJc w:val="left"/>
      <w:pPr>
        <w:ind w:left="1080" w:hanging="360"/>
      </w:pPr>
      <w:rPr>
        <w:rFonts w:hint="default"/>
        <w:b/>
        <w:i w:val="0"/>
        <w:color w:val="7C8FA4"/>
      </w:rPr>
    </w:lvl>
    <w:lvl w:ilvl="3">
      <w:start w:val="1"/>
      <w:numFmt w:val="decimal"/>
      <w:pStyle w:val="Listenumros4"/>
      <w:lvlText w:val="(%4)"/>
      <w:lvlJc w:val="left"/>
      <w:pPr>
        <w:ind w:left="1440" w:hanging="360"/>
      </w:pPr>
      <w:rPr>
        <w:rFonts w:hint="default"/>
        <w:b/>
        <w:i w:val="0"/>
        <w:color w:val="7C8FA4"/>
      </w:rPr>
    </w:lvl>
    <w:lvl w:ilvl="4">
      <w:start w:val="1"/>
      <w:numFmt w:val="lowerLetter"/>
      <w:pStyle w:val="Listenumros5"/>
      <w:lvlText w:val="(%5)"/>
      <w:lvlJc w:val="left"/>
      <w:pPr>
        <w:ind w:left="1800" w:hanging="360"/>
      </w:pPr>
      <w:rPr>
        <w:rFonts w:hint="default"/>
        <w:b/>
        <w:i w:val="0"/>
        <w:color w:val="7C8FA4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B387645"/>
    <w:multiLevelType w:val="hybridMultilevel"/>
    <w:tmpl w:val="D6CE5926"/>
    <w:lvl w:ilvl="0" w:tplc="ED848F02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DD7724"/>
    <w:multiLevelType w:val="hybridMultilevel"/>
    <w:tmpl w:val="4198BD6E"/>
    <w:lvl w:ilvl="0" w:tplc="6AA0D404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7B4E73"/>
    <w:multiLevelType w:val="hybridMultilevel"/>
    <w:tmpl w:val="72AA82A4"/>
    <w:lvl w:ilvl="0" w:tplc="BEECF744">
      <w:numFmt w:val="bullet"/>
      <w:lvlText w:val=""/>
      <w:lvlJc w:val="left"/>
      <w:pPr>
        <w:ind w:left="720" w:hanging="360"/>
      </w:pPr>
      <w:rPr>
        <w:rFonts w:ascii="Wingdings" w:eastAsia="Arial" w:hAnsi="Wingdings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0F7E54"/>
    <w:multiLevelType w:val="hybridMultilevel"/>
    <w:tmpl w:val="076AB974"/>
    <w:lvl w:ilvl="0" w:tplc="43020C4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460AF5"/>
    <w:multiLevelType w:val="hybridMultilevel"/>
    <w:tmpl w:val="728288B2"/>
    <w:lvl w:ilvl="0" w:tplc="106071CE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AD11EB"/>
    <w:multiLevelType w:val="multilevel"/>
    <w:tmpl w:val="F74E34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3EC429E5"/>
    <w:multiLevelType w:val="multilevel"/>
    <w:tmpl w:val="13CAA128"/>
    <w:lvl w:ilvl="0">
      <w:start w:val="1"/>
      <w:numFmt w:val="none"/>
      <w:pStyle w:val="Titre1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1">
      <w:start w:val="1"/>
      <w:numFmt w:val="none"/>
      <w:pStyle w:val="Titre2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2">
      <w:start w:val="1"/>
      <w:numFmt w:val="none"/>
      <w:pStyle w:val="Titre3"/>
      <w:lvlText w:val="%1"/>
      <w:lvlJc w:val="left"/>
      <w:pPr>
        <w:tabs>
          <w:tab w:val="num" w:pos="851"/>
        </w:tabs>
        <w:ind w:left="0" w:firstLine="0"/>
      </w:pPr>
      <w:rPr>
        <w:rFonts w:hint="default"/>
      </w:rPr>
    </w:lvl>
    <w:lvl w:ilvl="3">
      <w:start w:val="1"/>
      <w:numFmt w:val="none"/>
      <w:pStyle w:val="Titre4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52B368EF"/>
    <w:multiLevelType w:val="multilevel"/>
    <w:tmpl w:val="A6664996"/>
    <w:lvl w:ilvl="0">
      <w:start w:val="1"/>
      <w:numFmt w:val="bullet"/>
      <w:pStyle w:val="Listepuces"/>
      <w:lvlText w:val="►"/>
      <w:lvlJc w:val="left"/>
      <w:pPr>
        <w:ind w:left="360" w:hanging="360"/>
      </w:pPr>
      <w:rPr>
        <w:rFonts w:ascii="Arial" w:hAnsi="Arial" w:hint="default"/>
        <w:color w:val="7C8FA4"/>
      </w:rPr>
    </w:lvl>
    <w:lvl w:ilvl="1">
      <w:start w:val="1"/>
      <w:numFmt w:val="bullet"/>
      <w:pStyle w:val="Listepuces2"/>
      <w:lvlText w:val="►"/>
      <w:lvlJc w:val="left"/>
      <w:pPr>
        <w:ind w:left="720" w:hanging="360"/>
      </w:pPr>
      <w:rPr>
        <w:rFonts w:ascii="Arial" w:hAnsi="Arial" w:hint="default"/>
        <w:color w:val="7C8FA4"/>
      </w:rPr>
    </w:lvl>
    <w:lvl w:ilvl="2">
      <w:start w:val="1"/>
      <w:numFmt w:val="bullet"/>
      <w:pStyle w:val="Listepuces3"/>
      <w:lvlText w:val="►"/>
      <w:lvlJc w:val="left"/>
      <w:pPr>
        <w:ind w:left="1080" w:hanging="360"/>
      </w:pPr>
      <w:rPr>
        <w:rFonts w:ascii="Arial" w:hAnsi="Arial" w:hint="default"/>
        <w:color w:val="7C8FA4"/>
      </w:rPr>
    </w:lvl>
    <w:lvl w:ilvl="3">
      <w:start w:val="1"/>
      <w:numFmt w:val="bullet"/>
      <w:pStyle w:val="Listepuces4"/>
      <w:lvlText w:val="●"/>
      <w:lvlJc w:val="left"/>
      <w:pPr>
        <w:ind w:left="1440" w:hanging="360"/>
      </w:pPr>
      <w:rPr>
        <w:rFonts w:ascii="Calibri" w:hAnsi="Calibri" w:hint="default"/>
        <w:color w:val="7C8FA4"/>
      </w:rPr>
    </w:lvl>
    <w:lvl w:ilvl="4">
      <w:start w:val="1"/>
      <w:numFmt w:val="bullet"/>
      <w:pStyle w:val="Listepuces5"/>
      <w:lvlText w:val="●"/>
      <w:lvlJc w:val="left"/>
      <w:pPr>
        <w:ind w:left="1800" w:hanging="360"/>
      </w:pPr>
      <w:rPr>
        <w:rFonts w:ascii="Calibri" w:hAnsi="Calibri" w:hint="default"/>
        <w:color w:val="7C8FA4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03C3549"/>
    <w:multiLevelType w:val="hybridMultilevel"/>
    <w:tmpl w:val="700AA67A"/>
    <w:lvl w:ilvl="0" w:tplc="83360DF2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A30F74"/>
    <w:multiLevelType w:val="hybridMultilevel"/>
    <w:tmpl w:val="CCEC2110"/>
    <w:lvl w:ilvl="0" w:tplc="260E4306"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17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6"/>
  </w:num>
  <w:num w:numId="12">
    <w:abstractNumId w:val="16"/>
  </w:num>
  <w:num w:numId="13">
    <w:abstractNumId w:val="9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8"/>
  </w:num>
  <w:num w:numId="17">
    <w:abstractNumId w:val="12"/>
  </w:num>
  <w:num w:numId="18">
    <w:abstractNumId w:val="13"/>
  </w:num>
  <w:num w:numId="19">
    <w:abstractNumId w:val="16"/>
  </w:num>
  <w:num w:numId="20">
    <w:abstractNumId w:val="14"/>
  </w:num>
  <w:num w:numId="21">
    <w:abstractNumId w:val="18"/>
  </w:num>
  <w:num w:numId="22">
    <w:abstractNumId w:val="19"/>
  </w:num>
  <w:num w:numId="23">
    <w:abstractNumId w:val="10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C42"/>
    <w:rsid w:val="000112D2"/>
    <w:rsid w:val="000170AB"/>
    <w:rsid w:val="00023AE2"/>
    <w:rsid w:val="0003461F"/>
    <w:rsid w:val="0004122C"/>
    <w:rsid w:val="00041E7A"/>
    <w:rsid w:val="00045F4F"/>
    <w:rsid w:val="00053431"/>
    <w:rsid w:val="00064C6B"/>
    <w:rsid w:val="00065327"/>
    <w:rsid w:val="000702EB"/>
    <w:rsid w:val="000730CC"/>
    <w:rsid w:val="0008160B"/>
    <w:rsid w:val="00082E88"/>
    <w:rsid w:val="00083A8D"/>
    <w:rsid w:val="000B2F33"/>
    <w:rsid w:val="000D4F79"/>
    <w:rsid w:val="000E2E72"/>
    <w:rsid w:val="000E5194"/>
    <w:rsid w:val="000F5AF4"/>
    <w:rsid w:val="001006C5"/>
    <w:rsid w:val="001150C0"/>
    <w:rsid w:val="00127F84"/>
    <w:rsid w:val="0013115F"/>
    <w:rsid w:val="00131B1E"/>
    <w:rsid w:val="00135320"/>
    <w:rsid w:val="00135BFD"/>
    <w:rsid w:val="001370EE"/>
    <w:rsid w:val="001438DE"/>
    <w:rsid w:val="00151EE3"/>
    <w:rsid w:val="0015636D"/>
    <w:rsid w:val="00163EB9"/>
    <w:rsid w:val="001820C0"/>
    <w:rsid w:val="00187177"/>
    <w:rsid w:val="00193873"/>
    <w:rsid w:val="001B0182"/>
    <w:rsid w:val="001B25BE"/>
    <w:rsid w:val="001B4F15"/>
    <w:rsid w:val="001C7179"/>
    <w:rsid w:val="001C71AB"/>
    <w:rsid w:val="001D6E86"/>
    <w:rsid w:val="001F0FEC"/>
    <w:rsid w:val="001F4ACF"/>
    <w:rsid w:val="001F7677"/>
    <w:rsid w:val="002005E8"/>
    <w:rsid w:val="00201034"/>
    <w:rsid w:val="00217E16"/>
    <w:rsid w:val="00223085"/>
    <w:rsid w:val="00237DDA"/>
    <w:rsid w:val="002504FD"/>
    <w:rsid w:val="00257F96"/>
    <w:rsid w:val="0026190E"/>
    <w:rsid w:val="00261B67"/>
    <w:rsid w:val="00281B7A"/>
    <w:rsid w:val="0028342C"/>
    <w:rsid w:val="00291A02"/>
    <w:rsid w:val="002923C4"/>
    <w:rsid w:val="00293827"/>
    <w:rsid w:val="002A572C"/>
    <w:rsid w:val="002B2A25"/>
    <w:rsid w:val="002C0FD4"/>
    <w:rsid w:val="002C442B"/>
    <w:rsid w:val="002C6775"/>
    <w:rsid w:val="002C7213"/>
    <w:rsid w:val="002D1064"/>
    <w:rsid w:val="002D6C59"/>
    <w:rsid w:val="002E0306"/>
    <w:rsid w:val="002E0500"/>
    <w:rsid w:val="002E4E15"/>
    <w:rsid w:val="003007C2"/>
    <w:rsid w:val="00302223"/>
    <w:rsid w:val="00316324"/>
    <w:rsid w:val="003208E7"/>
    <w:rsid w:val="003468D1"/>
    <w:rsid w:val="00352114"/>
    <w:rsid w:val="0035447E"/>
    <w:rsid w:val="00357CDE"/>
    <w:rsid w:val="00367CE9"/>
    <w:rsid w:val="00376416"/>
    <w:rsid w:val="003800C0"/>
    <w:rsid w:val="003A718E"/>
    <w:rsid w:val="003B5A88"/>
    <w:rsid w:val="003B702D"/>
    <w:rsid w:val="003C1EF1"/>
    <w:rsid w:val="003C59A8"/>
    <w:rsid w:val="003C7CE0"/>
    <w:rsid w:val="003D23B4"/>
    <w:rsid w:val="003E4437"/>
    <w:rsid w:val="003F0AAA"/>
    <w:rsid w:val="003F30FF"/>
    <w:rsid w:val="00402D79"/>
    <w:rsid w:val="00407C5F"/>
    <w:rsid w:val="0041098C"/>
    <w:rsid w:val="00416DD9"/>
    <w:rsid w:val="00421DBE"/>
    <w:rsid w:val="0043058E"/>
    <w:rsid w:val="0044100C"/>
    <w:rsid w:val="004440F2"/>
    <w:rsid w:val="00451FC2"/>
    <w:rsid w:val="004656A9"/>
    <w:rsid w:val="00472A46"/>
    <w:rsid w:val="00472BD3"/>
    <w:rsid w:val="004762CB"/>
    <w:rsid w:val="00480D2C"/>
    <w:rsid w:val="00483179"/>
    <w:rsid w:val="00494037"/>
    <w:rsid w:val="00497F5A"/>
    <w:rsid w:val="004B39A7"/>
    <w:rsid w:val="004E0582"/>
    <w:rsid w:val="004E1425"/>
    <w:rsid w:val="004F3565"/>
    <w:rsid w:val="004F584D"/>
    <w:rsid w:val="00502A91"/>
    <w:rsid w:val="00505805"/>
    <w:rsid w:val="00510F12"/>
    <w:rsid w:val="00530E4F"/>
    <w:rsid w:val="00540A10"/>
    <w:rsid w:val="00541EC2"/>
    <w:rsid w:val="0054746E"/>
    <w:rsid w:val="00550735"/>
    <w:rsid w:val="00564888"/>
    <w:rsid w:val="0056760B"/>
    <w:rsid w:val="00593116"/>
    <w:rsid w:val="005A0A89"/>
    <w:rsid w:val="005B407B"/>
    <w:rsid w:val="005F6DF5"/>
    <w:rsid w:val="006024C3"/>
    <w:rsid w:val="00605C3B"/>
    <w:rsid w:val="006172E3"/>
    <w:rsid w:val="00620E68"/>
    <w:rsid w:val="00635E33"/>
    <w:rsid w:val="00637900"/>
    <w:rsid w:val="00652907"/>
    <w:rsid w:val="00652C16"/>
    <w:rsid w:val="0066322D"/>
    <w:rsid w:val="00667B38"/>
    <w:rsid w:val="00676C33"/>
    <w:rsid w:val="00684A4D"/>
    <w:rsid w:val="0069747E"/>
    <w:rsid w:val="006B3951"/>
    <w:rsid w:val="006B3ABB"/>
    <w:rsid w:val="006B4DDC"/>
    <w:rsid w:val="006D1C4D"/>
    <w:rsid w:val="006D5187"/>
    <w:rsid w:val="006F2BAF"/>
    <w:rsid w:val="006F3605"/>
    <w:rsid w:val="007106D0"/>
    <w:rsid w:val="00711B66"/>
    <w:rsid w:val="00717070"/>
    <w:rsid w:val="00723065"/>
    <w:rsid w:val="00734C0D"/>
    <w:rsid w:val="00742461"/>
    <w:rsid w:val="00757223"/>
    <w:rsid w:val="00770A1D"/>
    <w:rsid w:val="00773AAE"/>
    <w:rsid w:val="00773AF0"/>
    <w:rsid w:val="00774A44"/>
    <w:rsid w:val="00775927"/>
    <w:rsid w:val="00776548"/>
    <w:rsid w:val="007A58C5"/>
    <w:rsid w:val="007C7C1B"/>
    <w:rsid w:val="007D6634"/>
    <w:rsid w:val="007E27D1"/>
    <w:rsid w:val="007F5DBB"/>
    <w:rsid w:val="007F732F"/>
    <w:rsid w:val="00802E41"/>
    <w:rsid w:val="00804E70"/>
    <w:rsid w:val="00810002"/>
    <w:rsid w:val="00810E43"/>
    <w:rsid w:val="00816859"/>
    <w:rsid w:val="008419F6"/>
    <w:rsid w:val="00854365"/>
    <w:rsid w:val="008623BD"/>
    <w:rsid w:val="00872DC7"/>
    <w:rsid w:val="0088549C"/>
    <w:rsid w:val="00895C2D"/>
    <w:rsid w:val="008A1212"/>
    <w:rsid w:val="008A42B0"/>
    <w:rsid w:val="008A4778"/>
    <w:rsid w:val="008A53DC"/>
    <w:rsid w:val="008B0D42"/>
    <w:rsid w:val="008C2C58"/>
    <w:rsid w:val="008E5FA4"/>
    <w:rsid w:val="008F1335"/>
    <w:rsid w:val="0092739F"/>
    <w:rsid w:val="009273B3"/>
    <w:rsid w:val="00931376"/>
    <w:rsid w:val="0093415A"/>
    <w:rsid w:val="009428E4"/>
    <w:rsid w:val="00946056"/>
    <w:rsid w:val="0095610F"/>
    <w:rsid w:val="00956122"/>
    <w:rsid w:val="009629E7"/>
    <w:rsid w:val="00965EAD"/>
    <w:rsid w:val="009733B2"/>
    <w:rsid w:val="00975AEF"/>
    <w:rsid w:val="009771C2"/>
    <w:rsid w:val="0098257E"/>
    <w:rsid w:val="009900E4"/>
    <w:rsid w:val="009924C6"/>
    <w:rsid w:val="009A0D69"/>
    <w:rsid w:val="009A7281"/>
    <w:rsid w:val="009B08B9"/>
    <w:rsid w:val="009C0416"/>
    <w:rsid w:val="009C255D"/>
    <w:rsid w:val="009D5FFC"/>
    <w:rsid w:val="009E18D1"/>
    <w:rsid w:val="009F3DCE"/>
    <w:rsid w:val="009F51E5"/>
    <w:rsid w:val="00A04BC4"/>
    <w:rsid w:val="00A138F2"/>
    <w:rsid w:val="00A43390"/>
    <w:rsid w:val="00A551E1"/>
    <w:rsid w:val="00A57558"/>
    <w:rsid w:val="00A70B89"/>
    <w:rsid w:val="00A77C54"/>
    <w:rsid w:val="00A81A25"/>
    <w:rsid w:val="00A822B8"/>
    <w:rsid w:val="00A90C9E"/>
    <w:rsid w:val="00AA7F2F"/>
    <w:rsid w:val="00AC118E"/>
    <w:rsid w:val="00AC1FA5"/>
    <w:rsid w:val="00AC410E"/>
    <w:rsid w:val="00AC43AF"/>
    <w:rsid w:val="00AC480E"/>
    <w:rsid w:val="00AE1591"/>
    <w:rsid w:val="00AE786A"/>
    <w:rsid w:val="00AF1B6A"/>
    <w:rsid w:val="00B020F2"/>
    <w:rsid w:val="00B117B0"/>
    <w:rsid w:val="00B15454"/>
    <w:rsid w:val="00B27BD4"/>
    <w:rsid w:val="00B47A78"/>
    <w:rsid w:val="00B505C2"/>
    <w:rsid w:val="00B51B15"/>
    <w:rsid w:val="00B554E3"/>
    <w:rsid w:val="00B57310"/>
    <w:rsid w:val="00B62898"/>
    <w:rsid w:val="00B659C2"/>
    <w:rsid w:val="00B70D70"/>
    <w:rsid w:val="00B76833"/>
    <w:rsid w:val="00B92774"/>
    <w:rsid w:val="00B93B3B"/>
    <w:rsid w:val="00B94446"/>
    <w:rsid w:val="00BA774C"/>
    <w:rsid w:val="00BA77E9"/>
    <w:rsid w:val="00BB2A1C"/>
    <w:rsid w:val="00BB59A3"/>
    <w:rsid w:val="00BC084F"/>
    <w:rsid w:val="00BC196E"/>
    <w:rsid w:val="00BD46FE"/>
    <w:rsid w:val="00BE0DDF"/>
    <w:rsid w:val="00BE389F"/>
    <w:rsid w:val="00BE4FA4"/>
    <w:rsid w:val="00BE5BBA"/>
    <w:rsid w:val="00BE6DB2"/>
    <w:rsid w:val="00BF7F47"/>
    <w:rsid w:val="00C004BB"/>
    <w:rsid w:val="00C010F2"/>
    <w:rsid w:val="00C02F18"/>
    <w:rsid w:val="00C03764"/>
    <w:rsid w:val="00C04C25"/>
    <w:rsid w:val="00C07E15"/>
    <w:rsid w:val="00C11067"/>
    <w:rsid w:val="00C14570"/>
    <w:rsid w:val="00C20743"/>
    <w:rsid w:val="00C24483"/>
    <w:rsid w:val="00C35FB7"/>
    <w:rsid w:val="00C536B8"/>
    <w:rsid w:val="00C609DE"/>
    <w:rsid w:val="00C6513F"/>
    <w:rsid w:val="00C80BE5"/>
    <w:rsid w:val="00C81491"/>
    <w:rsid w:val="00C8263C"/>
    <w:rsid w:val="00C96663"/>
    <w:rsid w:val="00CB006C"/>
    <w:rsid w:val="00CB5AD7"/>
    <w:rsid w:val="00CB5D36"/>
    <w:rsid w:val="00CC0D4E"/>
    <w:rsid w:val="00CC25F6"/>
    <w:rsid w:val="00CD7824"/>
    <w:rsid w:val="00CE346F"/>
    <w:rsid w:val="00CE446E"/>
    <w:rsid w:val="00D10C05"/>
    <w:rsid w:val="00D22F2D"/>
    <w:rsid w:val="00D251D3"/>
    <w:rsid w:val="00D32E4C"/>
    <w:rsid w:val="00D42C49"/>
    <w:rsid w:val="00D52465"/>
    <w:rsid w:val="00D52F5C"/>
    <w:rsid w:val="00D64051"/>
    <w:rsid w:val="00D83428"/>
    <w:rsid w:val="00D83B1C"/>
    <w:rsid w:val="00D96E49"/>
    <w:rsid w:val="00DB485F"/>
    <w:rsid w:val="00DB7069"/>
    <w:rsid w:val="00DC22DC"/>
    <w:rsid w:val="00DD0C7E"/>
    <w:rsid w:val="00DD4B27"/>
    <w:rsid w:val="00DD6105"/>
    <w:rsid w:val="00DE3547"/>
    <w:rsid w:val="00DE4B44"/>
    <w:rsid w:val="00DF299D"/>
    <w:rsid w:val="00E05770"/>
    <w:rsid w:val="00E10245"/>
    <w:rsid w:val="00E2555C"/>
    <w:rsid w:val="00E36A08"/>
    <w:rsid w:val="00E430CC"/>
    <w:rsid w:val="00E45308"/>
    <w:rsid w:val="00E464B8"/>
    <w:rsid w:val="00E466F7"/>
    <w:rsid w:val="00E54684"/>
    <w:rsid w:val="00E56790"/>
    <w:rsid w:val="00E6685E"/>
    <w:rsid w:val="00E74687"/>
    <w:rsid w:val="00E7598E"/>
    <w:rsid w:val="00E8558A"/>
    <w:rsid w:val="00E939E5"/>
    <w:rsid w:val="00EA1417"/>
    <w:rsid w:val="00EA6598"/>
    <w:rsid w:val="00EA6E1D"/>
    <w:rsid w:val="00EA7D1D"/>
    <w:rsid w:val="00EB1EE8"/>
    <w:rsid w:val="00EC1655"/>
    <w:rsid w:val="00EC47C3"/>
    <w:rsid w:val="00EC7CFF"/>
    <w:rsid w:val="00ED0594"/>
    <w:rsid w:val="00ED1D84"/>
    <w:rsid w:val="00EE19B4"/>
    <w:rsid w:val="00EE57CC"/>
    <w:rsid w:val="00EF76D8"/>
    <w:rsid w:val="00F1001D"/>
    <w:rsid w:val="00F23068"/>
    <w:rsid w:val="00F25F0E"/>
    <w:rsid w:val="00F26BB9"/>
    <w:rsid w:val="00F44EFB"/>
    <w:rsid w:val="00F51876"/>
    <w:rsid w:val="00F55816"/>
    <w:rsid w:val="00F57BFC"/>
    <w:rsid w:val="00F61182"/>
    <w:rsid w:val="00F618DE"/>
    <w:rsid w:val="00F80A94"/>
    <w:rsid w:val="00F83E64"/>
    <w:rsid w:val="00F92605"/>
    <w:rsid w:val="00F9694A"/>
    <w:rsid w:val="00F97E52"/>
    <w:rsid w:val="00FA59EE"/>
    <w:rsid w:val="00FB3ADC"/>
    <w:rsid w:val="00FC0728"/>
    <w:rsid w:val="00FC1A97"/>
    <w:rsid w:val="00FC55BF"/>
    <w:rsid w:val="00FE025B"/>
    <w:rsid w:val="00FE1A87"/>
    <w:rsid w:val="00FE3101"/>
    <w:rsid w:val="00FF1625"/>
    <w:rsid w:val="00FF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55856D"/>
  <w15:chartTrackingRefBased/>
  <w15:docId w15:val="{47853E9A-BDFE-418B-B9F5-EED7B3D2F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Arial" w:hAnsi="Calibri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3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3" w:qFormat="1"/>
    <w:lsdException w:name="Intense Quote" w:uiPriority="3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3" w:qFormat="1"/>
    <w:lsdException w:name="Subtle Reference" w:semiHidden="1" w:uiPriority="3" w:qFormat="1"/>
    <w:lsdException w:name="Intense Reference" w:semiHidden="1" w:uiPriority="3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Normaal"/>
    <w:uiPriority w:val="1"/>
    <w:qFormat/>
    <w:rsid w:val="00F57BFC"/>
    <w:pPr>
      <w:spacing w:before="100" w:after="160"/>
      <w:jc w:val="both"/>
    </w:pPr>
    <w:rPr>
      <w:color w:val="425563"/>
      <w:sz w:val="21"/>
      <w:szCs w:val="21"/>
      <w:lang w:val="fr-FR" w:eastAsia="en-US"/>
    </w:rPr>
  </w:style>
  <w:style w:type="paragraph" w:styleId="Titre1">
    <w:name w:val="heading 1"/>
    <w:aliases w:val="Titel1"/>
    <w:basedOn w:val="Normal"/>
    <w:next w:val="Normal"/>
    <w:link w:val="Titre1Car"/>
    <w:uiPriority w:val="9"/>
    <w:qFormat/>
    <w:rsid w:val="00201034"/>
    <w:pPr>
      <w:keepNext/>
      <w:keepLines/>
      <w:numPr>
        <w:numId w:val="12"/>
      </w:numPr>
      <w:spacing w:before="240" w:after="360"/>
      <w:jc w:val="left"/>
      <w:outlineLvl w:val="0"/>
    </w:pPr>
    <w:rPr>
      <w:rFonts w:eastAsia="Times New Roman"/>
      <w:b/>
      <w:smallCaps/>
      <w:color w:val="1BAFA0"/>
      <w:sz w:val="32"/>
      <w:szCs w:val="32"/>
    </w:rPr>
  </w:style>
  <w:style w:type="paragraph" w:styleId="Titre2">
    <w:name w:val="heading 2"/>
    <w:aliases w:val="Titel2"/>
    <w:basedOn w:val="Normal"/>
    <w:next w:val="Normal"/>
    <w:link w:val="Titre2Car"/>
    <w:uiPriority w:val="9"/>
    <w:qFormat/>
    <w:rsid w:val="00201034"/>
    <w:pPr>
      <w:keepNext/>
      <w:keepLines/>
      <w:numPr>
        <w:ilvl w:val="1"/>
        <w:numId w:val="12"/>
      </w:numPr>
      <w:spacing w:before="600" w:after="240"/>
      <w:jc w:val="left"/>
      <w:outlineLvl w:val="1"/>
    </w:pPr>
    <w:rPr>
      <w:rFonts w:eastAsia="Times New Roman"/>
      <w:b/>
      <w:sz w:val="28"/>
      <w:szCs w:val="26"/>
    </w:rPr>
  </w:style>
  <w:style w:type="paragraph" w:styleId="Titre3">
    <w:name w:val="heading 3"/>
    <w:aliases w:val="Titel 3"/>
    <w:basedOn w:val="Normal"/>
    <w:next w:val="Normal"/>
    <w:link w:val="Titre3Car"/>
    <w:uiPriority w:val="9"/>
    <w:qFormat/>
    <w:rsid w:val="00201034"/>
    <w:pPr>
      <w:keepNext/>
      <w:keepLines/>
      <w:numPr>
        <w:ilvl w:val="2"/>
        <w:numId w:val="12"/>
      </w:numPr>
      <w:spacing w:before="360" w:after="0"/>
      <w:jc w:val="left"/>
      <w:outlineLvl w:val="2"/>
    </w:pPr>
    <w:rPr>
      <w:rFonts w:eastAsia="Times New Roman"/>
      <w:b/>
      <w:sz w:val="24"/>
    </w:rPr>
  </w:style>
  <w:style w:type="paragraph" w:styleId="Titre4">
    <w:name w:val="heading 4"/>
    <w:aliases w:val="Titel 4"/>
    <w:basedOn w:val="Normal"/>
    <w:next w:val="Normal"/>
    <w:link w:val="Titre4Car"/>
    <w:uiPriority w:val="9"/>
    <w:qFormat/>
    <w:rsid w:val="00201034"/>
    <w:pPr>
      <w:keepNext/>
      <w:keepLines/>
      <w:numPr>
        <w:ilvl w:val="3"/>
        <w:numId w:val="12"/>
      </w:numPr>
      <w:spacing w:before="240" w:after="0"/>
      <w:jc w:val="left"/>
      <w:outlineLvl w:val="3"/>
    </w:pPr>
    <w:rPr>
      <w:rFonts w:eastAsia="Times New Roman"/>
      <w:i/>
      <w:iCs/>
      <w:color w:val="1BAFA0"/>
    </w:rPr>
  </w:style>
  <w:style w:type="paragraph" w:styleId="Titre5">
    <w:name w:val="heading 5"/>
    <w:basedOn w:val="Normal"/>
    <w:next w:val="Normal"/>
    <w:link w:val="Titre5Car"/>
    <w:uiPriority w:val="9"/>
    <w:semiHidden/>
    <w:qFormat/>
    <w:rsid w:val="00201034"/>
    <w:pPr>
      <w:keepNext/>
      <w:keepLines/>
      <w:spacing w:before="40" w:after="0"/>
      <w:outlineLvl w:val="4"/>
    </w:pPr>
    <w:rPr>
      <w:rFonts w:eastAsia="Times New Roman"/>
      <w:color w:val="313F4A"/>
    </w:rPr>
  </w:style>
  <w:style w:type="paragraph" w:styleId="Titre6">
    <w:name w:val="heading 6"/>
    <w:basedOn w:val="Normal"/>
    <w:next w:val="Normal"/>
    <w:link w:val="Titre6Car"/>
    <w:uiPriority w:val="9"/>
    <w:semiHidden/>
    <w:qFormat/>
    <w:rsid w:val="00201034"/>
    <w:pPr>
      <w:keepNext/>
      <w:keepLines/>
      <w:spacing w:before="40" w:after="0"/>
      <w:outlineLvl w:val="5"/>
    </w:pPr>
    <w:rPr>
      <w:rFonts w:eastAsia="Times New Roman"/>
      <w:color w:val="202A31"/>
    </w:rPr>
  </w:style>
  <w:style w:type="paragraph" w:styleId="Titre7">
    <w:name w:val="heading 7"/>
    <w:basedOn w:val="Normal"/>
    <w:next w:val="Normal"/>
    <w:link w:val="Titre7Car"/>
    <w:uiPriority w:val="9"/>
    <w:semiHidden/>
    <w:qFormat/>
    <w:rsid w:val="00201034"/>
    <w:pPr>
      <w:keepNext/>
      <w:keepLines/>
      <w:spacing w:before="40" w:after="0"/>
      <w:outlineLvl w:val="6"/>
    </w:pPr>
    <w:rPr>
      <w:rFonts w:eastAsia="Times New Roman"/>
      <w:i/>
      <w:iCs/>
      <w:color w:val="202A31"/>
    </w:rPr>
  </w:style>
  <w:style w:type="paragraph" w:styleId="Titre8">
    <w:name w:val="heading 8"/>
    <w:basedOn w:val="Normal"/>
    <w:next w:val="Normal"/>
    <w:link w:val="Titre8Car"/>
    <w:uiPriority w:val="9"/>
    <w:semiHidden/>
    <w:qFormat/>
    <w:rsid w:val="00201034"/>
    <w:pPr>
      <w:keepNext/>
      <w:keepLines/>
      <w:spacing w:before="40" w:after="0"/>
      <w:outlineLvl w:val="7"/>
    </w:pPr>
    <w:rPr>
      <w:rFonts w:eastAsia="Times New Roman"/>
      <w:color w:val="272727"/>
    </w:rPr>
  </w:style>
  <w:style w:type="paragraph" w:styleId="Titre9">
    <w:name w:val="heading 9"/>
    <w:basedOn w:val="Normal"/>
    <w:next w:val="Normal"/>
    <w:link w:val="Titre9Car"/>
    <w:uiPriority w:val="9"/>
    <w:semiHidden/>
    <w:qFormat/>
    <w:rsid w:val="00201034"/>
    <w:pPr>
      <w:keepNext/>
      <w:keepLines/>
      <w:spacing w:before="40" w:after="0"/>
      <w:outlineLvl w:val="8"/>
    </w:pPr>
    <w:rPr>
      <w:rFonts w:eastAsia="Times New Roman"/>
      <w:i/>
      <w:iCs/>
      <w:color w:val="2727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rsid w:val="00C35FB7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link w:val="En-tte"/>
    <w:uiPriority w:val="99"/>
    <w:semiHidden/>
    <w:rsid w:val="00620E68"/>
    <w:rPr>
      <w:sz w:val="21"/>
      <w:lang w:val="en-GB"/>
    </w:rPr>
  </w:style>
  <w:style w:type="paragraph" w:styleId="Pieddepage">
    <w:name w:val="footer"/>
    <w:basedOn w:val="Normal"/>
    <w:link w:val="PieddepageCar"/>
    <w:uiPriority w:val="99"/>
    <w:rsid w:val="00C02F18"/>
    <w:pPr>
      <w:tabs>
        <w:tab w:val="center" w:pos="4536"/>
        <w:tab w:val="right" w:pos="9072"/>
      </w:tabs>
      <w:spacing w:after="0"/>
      <w:jc w:val="right"/>
    </w:pPr>
    <w:rPr>
      <w:b/>
      <w:color w:val="7C8FA4"/>
    </w:rPr>
  </w:style>
  <w:style w:type="character" w:customStyle="1" w:styleId="PieddepageCar">
    <w:name w:val="Pied de page Car"/>
    <w:link w:val="Pieddepage"/>
    <w:uiPriority w:val="99"/>
    <w:rsid w:val="00C02F18"/>
    <w:rPr>
      <w:b/>
      <w:color w:val="7C8FA4"/>
    </w:rPr>
  </w:style>
  <w:style w:type="paragraph" w:styleId="Adresseexpditeur">
    <w:name w:val="envelope return"/>
    <w:basedOn w:val="Normal"/>
    <w:uiPriority w:val="99"/>
    <w:semiHidden/>
    <w:rsid w:val="00201034"/>
    <w:pPr>
      <w:spacing w:after="0"/>
    </w:pPr>
    <w:rPr>
      <w:rFonts w:eastAsia="Times New Roman"/>
      <w:sz w:val="20"/>
      <w:szCs w:val="20"/>
    </w:rPr>
  </w:style>
  <w:style w:type="paragraph" w:styleId="Adressedestinataire">
    <w:name w:val="envelope address"/>
    <w:aliases w:val="Adres bestemmeling"/>
    <w:basedOn w:val="Normal"/>
    <w:semiHidden/>
    <w:rsid w:val="00201034"/>
    <w:pPr>
      <w:spacing w:before="580" w:after="0"/>
      <w:ind w:left="352"/>
      <w:contextualSpacing/>
    </w:pPr>
    <w:rPr>
      <w:rFonts w:eastAsia="Times New Roman"/>
      <w:szCs w:val="24"/>
    </w:rPr>
  </w:style>
  <w:style w:type="paragraph" w:styleId="Date">
    <w:name w:val="Date"/>
    <w:aliases w:val="Datum"/>
    <w:basedOn w:val="Normal"/>
    <w:next w:val="Normal"/>
    <w:link w:val="DateCar"/>
    <w:semiHidden/>
    <w:rsid w:val="00201034"/>
    <w:pPr>
      <w:spacing w:after="0"/>
      <w:ind w:left="1980"/>
    </w:pPr>
  </w:style>
  <w:style w:type="character" w:customStyle="1" w:styleId="DateCar">
    <w:name w:val="Date Car"/>
    <w:aliases w:val="Datum Car"/>
    <w:link w:val="Date"/>
    <w:semiHidden/>
    <w:rsid w:val="00201034"/>
    <w:rPr>
      <w:rFonts w:ascii="Calibri" w:hAnsi="Calibri"/>
    </w:rPr>
  </w:style>
  <w:style w:type="paragraph" w:styleId="Signature">
    <w:name w:val="Signature"/>
    <w:basedOn w:val="Normal"/>
    <w:link w:val="SignatureCar"/>
    <w:uiPriority w:val="99"/>
    <w:semiHidden/>
    <w:rsid w:val="00CE346F"/>
    <w:pPr>
      <w:tabs>
        <w:tab w:val="left" w:pos="5670"/>
      </w:tabs>
      <w:spacing w:before="2200" w:after="0"/>
      <w:ind w:left="1134"/>
      <w:contextualSpacing/>
    </w:pPr>
  </w:style>
  <w:style w:type="character" w:customStyle="1" w:styleId="SignatureCar">
    <w:name w:val="Signature Car"/>
    <w:link w:val="Signature"/>
    <w:uiPriority w:val="99"/>
    <w:semiHidden/>
    <w:rsid w:val="001438DE"/>
    <w:rPr>
      <w:sz w:val="21"/>
      <w:lang w:val="en-GB"/>
    </w:rPr>
  </w:style>
  <w:style w:type="character" w:customStyle="1" w:styleId="Titre1Car">
    <w:name w:val="Titre 1 Car"/>
    <w:aliases w:val="Titel1 Car"/>
    <w:link w:val="Titre1"/>
    <w:uiPriority w:val="9"/>
    <w:rsid w:val="00201034"/>
    <w:rPr>
      <w:rFonts w:eastAsia="Times New Roman" w:cs="Times New Roman"/>
      <w:b/>
      <w:smallCaps/>
      <w:color w:val="1BAFA0"/>
      <w:sz w:val="32"/>
      <w:szCs w:val="32"/>
    </w:rPr>
  </w:style>
  <w:style w:type="character" w:customStyle="1" w:styleId="Titre2Car">
    <w:name w:val="Titre 2 Car"/>
    <w:aliases w:val="Titel2 Car"/>
    <w:link w:val="Titre2"/>
    <w:uiPriority w:val="9"/>
    <w:rsid w:val="00201034"/>
    <w:rPr>
      <w:rFonts w:eastAsia="Times New Roman" w:cs="Times New Roman"/>
      <w:b/>
      <w:sz w:val="28"/>
      <w:szCs w:val="26"/>
    </w:rPr>
  </w:style>
  <w:style w:type="character" w:customStyle="1" w:styleId="Titre3Car">
    <w:name w:val="Titre 3 Car"/>
    <w:aliases w:val="Titel 3 Car"/>
    <w:link w:val="Titre3"/>
    <w:uiPriority w:val="9"/>
    <w:rsid w:val="00201034"/>
    <w:rPr>
      <w:rFonts w:eastAsia="Times New Roman" w:cs="Times New Roman"/>
      <w:b/>
      <w:color w:val="425563"/>
      <w:sz w:val="24"/>
    </w:rPr>
  </w:style>
  <w:style w:type="character" w:customStyle="1" w:styleId="Titre4Car">
    <w:name w:val="Titre 4 Car"/>
    <w:aliases w:val="Titel 4 Car"/>
    <w:link w:val="Titre4"/>
    <w:uiPriority w:val="9"/>
    <w:rsid w:val="00201034"/>
    <w:rPr>
      <w:rFonts w:eastAsia="Times New Roman" w:cs="Times New Roman"/>
      <w:i/>
      <w:iCs/>
      <w:color w:val="1BAFA0"/>
    </w:rPr>
  </w:style>
  <w:style w:type="character" w:customStyle="1" w:styleId="Titre5Car">
    <w:name w:val="Titre 5 Car"/>
    <w:link w:val="Titre5"/>
    <w:uiPriority w:val="9"/>
    <w:semiHidden/>
    <w:rsid w:val="00201034"/>
    <w:rPr>
      <w:rFonts w:eastAsia="Times New Roman" w:cs="Times New Roman"/>
      <w:color w:val="313F4A"/>
    </w:rPr>
  </w:style>
  <w:style w:type="paragraph" w:styleId="Listepuces">
    <w:name w:val="List Bullet"/>
    <w:aliases w:val="Bulletlijst"/>
    <w:basedOn w:val="Normal"/>
    <w:uiPriority w:val="11"/>
    <w:unhideWhenUsed/>
    <w:rsid w:val="00B117B0"/>
    <w:pPr>
      <w:numPr>
        <w:numId w:val="6"/>
      </w:numPr>
      <w:spacing w:before="210" w:after="0"/>
      <w:ind w:left="357" w:hanging="357"/>
    </w:pPr>
  </w:style>
  <w:style w:type="paragraph" w:styleId="Listepuces2">
    <w:name w:val="List Bullet 2"/>
    <w:aliases w:val="Bulletlijst 2"/>
    <w:basedOn w:val="Listepuces"/>
    <w:uiPriority w:val="11"/>
    <w:unhideWhenUsed/>
    <w:rsid w:val="00D83428"/>
    <w:pPr>
      <w:numPr>
        <w:ilvl w:val="1"/>
      </w:numPr>
      <w:spacing w:before="40" w:after="40"/>
      <w:ind w:left="714" w:hanging="357"/>
    </w:pPr>
  </w:style>
  <w:style w:type="paragraph" w:styleId="Listepuces3">
    <w:name w:val="List Bullet 3"/>
    <w:aliases w:val="Bulletlijst 3"/>
    <w:basedOn w:val="Listepuces"/>
    <w:uiPriority w:val="11"/>
    <w:unhideWhenUsed/>
    <w:rsid w:val="00B117B0"/>
    <w:pPr>
      <w:numPr>
        <w:ilvl w:val="2"/>
      </w:numPr>
      <w:spacing w:before="0"/>
      <w:ind w:left="1077" w:hanging="357"/>
    </w:pPr>
  </w:style>
  <w:style w:type="paragraph" w:styleId="Listepuces4">
    <w:name w:val="List Bullet 4"/>
    <w:aliases w:val="Bulletlijst 4"/>
    <w:basedOn w:val="Normal"/>
    <w:uiPriority w:val="11"/>
    <w:unhideWhenUsed/>
    <w:rsid w:val="00C03764"/>
    <w:pPr>
      <w:numPr>
        <w:ilvl w:val="3"/>
        <w:numId w:val="6"/>
      </w:numPr>
      <w:contextualSpacing/>
    </w:pPr>
  </w:style>
  <w:style w:type="paragraph" w:styleId="Listenumros">
    <w:name w:val="List Number"/>
    <w:aliases w:val="Genummerde lijst"/>
    <w:basedOn w:val="Normal"/>
    <w:uiPriority w:val="11"/>
    <w:unhideWhenUsed/>
    <w:rsid w:val="00B117B0"/>
    <w:pPr>
      <w:numPr>
        <w:numId w:val="13"/>
      </w:numPr>
      <w:spacing w:before="210" w:after="0"/>
      <w:ind w:left="357" w:hanging="357"/>
    </w:pPr>
  </w:style>
  <w:style w:type="paragraph" w:styleId="Listenumros2">
    <w:name w:val="List Number 2"/>
    <w:aliases w:val="Genummerde lijst 2"/>
    <w:basedOn w:val="Listenumros"/>
    <w:uiPriority w:val="11"/>
    <w:unhideWhenUsed/>
    <w:rsid w:val="00316324"/>
    <w:pPr>
      <w:numPr>
        <w:ilvl w:val="1"/>
      </w:numPr>
      <w:spacing w:before="0" w:after="60"/>
      <w:ind w:left="714" w:hanging="357"/>
    </w:pPr>
  </w:style>
  <w:style w:type="paragraph" w:styleId="Listenumros3">
    <w:name w:val="List Number 3"/>
    <w:aliases w:val="Genummerde lijst 3"/>
    <w:basedOn w:val="Normal"/>
    <w:next w:val="Listenumros"/>
    <w:uiPriority w:val="11"/>
    <w:unhideWhenUsed/>
    <w:rsid w:val="00B117B0"/>
    <w:pPr>
      <w:numPr>
        <w:ilvl w:val="2"/>
        <w:numId w:val="13"/>
      </w:numPr>
      <w:spacing w:after="0"/>
      <w:ind w:left="1077" w:hanging="357"/>
    </w:pPr>
  </w:style>
  <w:style w:type="paragraph" w:styleId="Listenumros4">
    <w:name w:val="List Number 4"/>
    <w:aliases w:val="Genummerde lijst 4"/>
    <w:basedOn w:val="Normal"/>
    <w:uiPriority w:val="11"/>
    <w:unhideWhenUsed/>
    <w:rsid w:val="00C03764"/>
    <w:pPr>
      <w:numPr>
        <w:ilvl w:val="3"/>
        <w:numId w:val="13"/>
      </w:numPr>
      <w:contextualSpacing/>
    </w:pPr>
  </w:style>
  <w:style w:type="paragraph" w:styleId="Listenumros5">
    <w:name w:val="List Number 5"/>
    <w:aliases w:val="Genummerde lijst 5"/>
    <w:basedOn w:val="Normal"/>
    <w:uiPriority w:val="11"/>
    <w:unhideWhenUsed/>
    <w:rsid w:val="00C03764"/>
    <w:pPr>
      <w:numPr>
        <w:ilvl w:val="4"/>
        <w:numId w:val="13"/>
      </w:numPr>
      <w:contextualSpacing/>
    </w:pPr>
  </w:style>
  <w:style w:type="paragraph" w:styleId="Listepuces5">
    <w:name w:val="List Bullet 5"/>
    <w:aliases w:val="Bulletlijst 5"/>
    <w:basedOn w:val="Normal"/>
    <w:uiPriority w:val="11"/>
    <w:unhideWhenUsed/>
    <w:rsid w:val="00C03764"/>
    <w:pPr>
      <w:numPr>
        <w:ilvl w:val="4"/>
        <w:numId w:val="6"/>
      </w:numPr>
      <w:contextualSpacing/>
    </w:pPr>
  </w:style>
  <w:style w:type="paragraph" w:customStyle="1" w:styleId="Info-Service">
    <w:name w:val="Info- Service"/>
    <w:aliases w:val="Dienst"/>
    <w:basedOn w:val="Normal"/>
    <w:next w:val="Info-Dossier"/>
    <w:link w:val="Info-ServiceCar"/>
    <w:semiHidden/>
    <w:qFormat/>
    <w:rsid w:val="004762CB"/>
    <w:pPr>
      <w:spacing w:after="20"/>
    </w:pPr>
    <w:rPr>
      <w:smallCaps/>
      <w:sz w:val="22"/>
    </w:rPr>
  </w:style>
  <w:style w:type="paragraph" w:customStyle="1" w:styleId="Info-Dossier">
    <w:name w:val="Info- Dossier"/>
    <w:basedOn w:val="Info-Service"/>
    <w:next w:val="Info-EmailTelRef"/>
    <w:link w:val="Info-DossierCar"/>
    <w:semiHidden/>
    <w:qFormat/>
    <w:rsid w:val="00201034"/>
    <w:pPr>
      <w:contextualSpacing/>
      <w:jc w:val="left"/>
    </w:pPr>
    <w:rPr>
      <w:b/>
      <w:color w:val="7C8FA4"/>
      <w:sz w:val="16"/>
      <w:szCs w:val="15"/>
    </w:rPr>
  </w:style>
  <w:style w:type="character" w:customStyle="1" w:styleId="Info-ServiceCar">
    <w:name w:val="Info- Service Car"/>
    <w:aliases w:val="Dienst Car"/>
    <w:link w:val="Info-Service"/>
    <w:semiHidden/>
    <w:rsid w:val="00B70D70"/>
    <w:rPr>
      <w:smallCaps/>
      <w:sz w:val="22"/>
    </w:rPr>
  </w:style>
  <w:style w:type="paragraph" w:customStyle="1" w:styleId="Info-EmailTelRef">
    <w:name w:val="Info- Email/Tel/Ref"/>
    <w:basedOn w:val="Info-Service"/>
    <w:next w:val="Normal"/>
    <w:link w:val="Info-EmailTelRefCar"/>
    <w:uiPriority w:val="1"/>
    <w:semiHidden/>
    <w:qFormat/>
    <w:rsid w:val="00201034"/>
    <w:rPr>
      <w:sz w:val="18"/>
    </w:rPr>
  </w:style>
  <w:style w:type="character" w:customStyle="1" w:styleId="Info-DossierCar">
    <w:name w:val="Info- Dossier Car"/>
    <w:link w:val="Info-Dossier"/>
    <w:semiHidden/>
    <w:rsid w:val="00201034"/>
    <w:rPr>
      <w:rFonts w:ascii="Calibri" w:hAnsi="Calibri"/>
      <w:b/>
      <w:smallCaps/>
      <w:color w:val="7C8FA4"/>
      <w:sz w:val="16"/>
      <w:szCs w:val="15"/>
    </w:rPr>
  </w:style>
  <w:style w:type="table" w:styleId="Grilledutableau">
    <w:name w:val="Table Grid"/>
    <w:basedOn w:val="TableauNormal"/>
    <w:uiPriority w:val="39"/>
    <w:rsid w:val="000B2F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fo-EmailTelRefCar">
    <w:name w:val="Info- Email/Tel/Ref Car"/>
    <w:link w:val="Info-EmailTelRef"/>
    <w:uiPriority w:val="1"/>
    <w:semiHidden/>
    <w:rsid w:val="00201034"/>
    <w:rPr>
      <w:rFonts w:ascii="Calibri" w:hAnsi="Calibri"/>
      <w:b w:val="0"/>
      <w:smallCaps/>
      <w:color w:val="7C8FA4"/>
      <w:sz w:val="18"/>
      <w:szCs w:val="15"/>
    </w:rPr>
  </w:style>
  <w:style w:type="paragraph" w:customStyle="1" w:styleId="MASQUlimpression">
    <w:name w:val="MASQUÉ à l'impression"/>
    <w:next w:val="Normal"/>
    <w:semiHidden/>
    <w:qFormat/>
    <w:rsid w:val="00201034"/>
    <w:pPr>
      <w:contextualSpacing/>
    </w:pPr>
    <w:rPr>
      <w:vanish/>
      <w:color w:val="425563"/>
      <w:sz w:val="2"/>
      <w:szCs w:val="21"/>
      <w:lang w:val="en-GB" w:eastAsia="en-US"/>
    </w:rPr>
  </w:style>
  <w:style w:type="paragraph" w:styleId="Titre">
    <w:name w:val="Title"/>
    <w:basedOn w:val="Normal"/>
    <w:next w:val="Normal"/>
    <w:link w:val="TitreCar"/>
    <w:uiPriority w:val="7"/>
    <w:semiHidden/>
    <w:qFormat/>
    <w:rsid w:val="00201034"/>
    <w:pPr>
      <w:spacing w:after="240"/>
      <w:contextualSpacing/>
      <w:jc w:val="left"/>
    </w:pPr>
    <w:rPr>
      <w:rFonts w:eastAsia="Times New Roman"/>
      <w:b/>
      <w:smallCaps/>
      <w:color w:val="1BAFA0"/>
      <w:sz w:val="32"/>
      <w:szCs w:val="24"/>
    </w:rPr>
  </w:style>
  <w:style w:type="character" w:customStyle="1" w:styleId="TitreCar">
    <w:name w:val="Titre Car"/>
    <w:link w:val="Titre"/>
    <w:uiPriority w:val="7"/>
    <w:semiHidden/>
    <w:rsid w:val="00201034"/>
    <w:rPr>
      <w:rFonts w:eastAsia="Times New Roman" w:cs="Times New Roman"/>
      <w:b/>
      <w:smallCaps/>
      <w:color w:val="1BAFA0"/>
      <w:sz w:val="32"/>
      <w:szCs w:val="24"/>
    </w:rPr>
  </w:style>
  <w:style w:type="paragraph" w:styleId="Sous-titre">
    <w:name w:val="Subtitle"/>
    <w:basedOn w:val="Normal"/>
    <w:next w:val="Normal"/>
    <w:link w:val="Sous-titreCar"/>
    <w:uiPriority w:val="8"/>
    <w:semiHidden/>
    <w:qFormat/>
    <w:rsid w:val="002E0306"/>
    <w:pPr>
      <w:numPr>
        <w:ilvl w:val="1"/>
      </w:numPr>
      <w:jc w:val="left"/>
    </w:pPr>
    <w:rPr>
      <w:rFonts w:eastAsia="Times New Roman"/>
      <w:color w:val="1BAFA0"/>
      <w:spacing w:val="15"/>
    </w:rPr>
  </w:style>
  <w:style w:type="character" w:customStyle="1" w:styleId="Sous-titreCar">
    <w:name w:val="Sous-titre Car"/>
    <w:link w:val="Sous-titre"/>
    <w:uiPriority w:val="8"/>
    <w:semiHidden/>
    <w:rsid w:val="00DB485F"/>
    <w:rPr>
      <w:rFonts w:eastAsia="Times New Roman"/>
      <w:color w:val="1BAFA0"/>
      <w:spacing w:val="15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B57310"/>
    <w:pPr>
      <w:spacing w:after="0"/>
    </w:pPr>
    <w:rPr>
      <w:sz w:val="18"/>
      <w:szCs w:val="20"/>
    </w:rPr>
  </w:style>
  <w:style w:type="character" w:customStyle="1" w:styleId="NotedebasdepageCar">
    <w:name w:val="Note de bas de page Car"/>
    <w:link w:val="Notedebasdepage"/>
    <w:uiPriority w:val="99"/>
    <w:semiHidden/>
    <w:rsid w:val="00B57310"/>
    <w:rPr>
      <w:sz w:val="18"/>
      <w:szCs w:val="20"/>
      <w:lang w:val="en-GB"/>
    </w:rPr>
  </w:style>
  <w:style w:type="character" w:styleId="Appelnotedebasdep">
    <w:name w:val="footnote reference"/>
    <w:uiPriority w:val="99"/>
    <w:semiHidden/>
    <w:unhideWhenUsed/>
    <w:rsid w:val="00201034"/>
    <w:rPr>
      <w:rFonts w:ascii="Calibri" w:hAnsi="Calibri"/>
      <w:b/>
      <w:color w:val="7C8FA4"/>
      <w:vertAlign w:val="superscript"/>
    </w:rPr>
  </w:style>
  <w:style w:type="character" w:styleId="Emphaseintense">
    <w:name w:val="Intense Emphasis"/>
    <w:aliases w:val="Intense nadruk"/>
    <w:uiPriority w:val="3"/>
    <w:qFormat/>
    <w:rsid w:val="00201034"/>
    <w:rPr>
      <w:rFonts w:ascii="Calibri" w:hAnsi="Calibri"/>
      <w:b/>
      <w:color w:val="1BAFA0"/>
      <w:lang w:val="fr-FR"/>
    </w:rPr>
  </w:style>
  <w:style w:type="character" w:styleId="Emphaseple">
    <w:name w:val="Subtle Emphasis"/>
    <w:aliases w:val="Middelmatig nadruk"/>
    <w:uiPriority w:val="3"/>
    <w:qFormat/>
    <w:rsid w:val="00201034"/>
    <w:rPr>
      <w:rFonts w:ascii="Calibri" w:hAnsi="Calibri"/>
      <w:i/>
      <w:iCs/>
      <w:color w:val="7C8FA4"/>
    </w:rPr>
  </w:style>
  <w:style w:type="character" w:styleId="lev">
    <w:name w:val="Strong"/>
    <w:aliases w:val="Verheven"/>
    <w:uiPriority w:val="22"/>
    <w:qFormat/>
    <w:rsid w:val="00201034"/>
    <w:rPr>
      <w:rFonts w:ascii="Calibri" w:hAnsi="Calibri"/>
      <w:b/>
      <w:bCs/>
    </w:rPr>
  </w:style>
  <w:style w:type="character" w:styleId="Textedelespacerserv">
    <w:name w:val="Placeholder Text"/>
    <w:uiPriority w:val="99"/>
    <w:semiHidden/>
    <w:rsid w:val="003D23B4"/>
    <w:rPr>
      <w:rFonts w:ascii="Calibri" w:hAnsi="Calibri"/>
      <w:color w:val="808080"/>
    </w:rPr>
  </w:style>
  <w:style w:type="paragraph" w:styleId="Citation">
    <w:name w:val="Quote"/>
    <w:aliases w:val="Citaat"/>
    <w:basedOn w:val="Normal"/>
    <w:next w:val="Normal"/>
    <w:link w:val="CitationCar"/>
    <w:uiPriority w:val="3"/>
    <w:qFormat/>
    <w:rsid w:val="003800C0"/>
    <w:pPr>
      <w:spacing w:before="200"/>
      <w:ind w:left="567" w:right="567"/>
      <w:jc w:val="center"/>
    </w:pPr>
    <w:rPr>
      <w:i/>
      <w:iCs/>
      <w:color w:val="404040"/>
    </w:rPr>
  </w:style>
  <w:style w:type="character" w:customStyle="1" w:styleId="CitationCar">
    <w:name w:val="Citation Car"/>
    <w:aliases w:val="Citaat Car"/>
    <w:link w:val="Citation"/>
    <w:uiPriority w:val="3"/>
    <w:rsid w:val="003800C0"/>
    <w:rPr>
      <w:i/>
      <w:iCs/>
      <w:color w:val="404040"/>
      <w:sz w:val="21"/>
    </w:rPr>
  </w:style>
  <w:style w:type="paragraph" w:styleId="Citationintense">
    <w:name w:val="Intense Quote"/>
    <w:aliases w:val="Intens citaat"/>
    <w:basedOn w:val="Normal"/>
    <w:next w:val="Normal"/>
    <w:link w:val="CitationintenseCar"/>
    <w:uiPriority w:val="3"/>
    <w:qFormat/>
    <w:rsid w:val="0008160B"/>
    <w:pPr>
      <w:pBdr>
        <w:top w:val="single" w:sz="4" w:space="10" w:color="1BAFA0"/>
        <w:bottom w:val="single" w:sz="4" w:space="10" w:color="1BAFA0"/>
      </w:pBdr>
      <w:spacing w:before="360" w:after="360"/>
      <w:ind w:left="567" w:right="567"/>
      <w:jc w:val="center"/>
    </w:pPr>
    <w:rPr>
      <w:i/>
      <w:iCs/>
      <w:color w:val="1BAFA0"/>
    </w:rPr>
  </w:style>
  <w:style w:type="character" w:customStyle="1" w:styleId="CitationintenseCar">
    <w:name w:val="Citation intense Car"/>
    <w:aliases w:val="Intens citaat Car"/>
    <w:link w:val="Citationintense"/>
    <w:uiPriority w:val="3"/>
    <w:rsid w:val="0008160B"/>
    <w:rPr>
      <w:i/>
      <w:iCs/>
      <w:color w:val="1BAFA0"/>
    </w:rPr>
  </w:style>
  <w:style w:type="table" w:styleId="TableauGrille4-Accentuation1">
    <w:name w:val="Grid Table 4 Accent 1"/>
    <w:basedOn w:val="TableauNormal"/>
    <w:uiPriority w:val="49"/>
    <w:rsid w:val="00775927"/>
    <w:tblPr>
      <w:tblStyleRowBandSize w:val="1"/>
      <w:tblStyleColBandSize w:val="1"/>
      <w:tblBorders>
        <w:top w:val="single" w:sz="4" w:space="0" w:color="829AAC"/>
        <w:left w:val="single" w:sz="4" w:space="0" w:color="829AAC"/>
        <w:bottom w:val="single" w:sz="4" w:space="0" w:color="829AAC"/>
        <w:right w:val="single" w:sz="4" w:space="0" w:color="829AAC"/>
        <w:insideH w:val="single" w:sz="4" w:space="0" w:color="829AAC"/>
        <w:insideV w:val="single" w:sz="4" w:space="0" w:color="829AAC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25563"/>
          <w:left w:val="single" w:sz="4" w:space="0" w:color="425563"/>
          <w:bottom w:val="single" w:sz="4" w:space="0" w:color="425563"/>
          <w:right w:val="single" w:sz="4" w:space="0" w:color="425563"/>
          <w:insideH w:val="nil"/>
          <w:insideV w:val="nil"/>
        </w:tcBorders>
        <w:shd w:val="clear" w:color="auto" w:fill="425563"/>
      </w:tcPr>
    </w:tblStylePr>
    <w:tblStylePr w:type="lastRow">
      <w:rPr>
        <w:b/>
        <w:bCs/>
      </w:rPr>
      <w:tblPr/>
      <w:tcPr>
        <w:tcBorders>
          <w:top w:val="double" w:sz="4" w:space="0" w:color="4255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DE3"/>
      </w:tcPr>
    </w:tblStylePr>
    <w:tblStylePr w:type="band1Horz">
      <w:tblPr/>
      <w:tcPr>
        <w:shd w:val="clear" w:color="auto" w:fill="D5DDE3"/>
      </w:tcPr>
    </w:tblStylePr>
  </w:style>
  <w:style w:type="table" w:customStyle="1" w:styleId="SCHAERBEEEK">
    <w:name w:val="SCHAERBEEEK"/>
    <w:basedOn w:val="TableauGrille4-Accentuation1"/>
    <w:uiPriority w:val="99"/>
    <w:rsid w:val="009733B2"/>
    <w:pPr>
      <w:contextualSpacing/>
    </w:pPr>
    <w:tblPr>
      <w:tblCellMar>
        <w:top w:w="113" w:type="dxa"/>
        <w:bottom w:w="113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425563"/>
          <w:left w:val="single" w:sz="4" w:space="0" w:color="425563"/>
          <w:bottom w:val="single" w:sz="4" w:space="0" w:color="425563"/>
          <w:right w:val="single" w:sz="4" w:space="0" w:color="425563"/>
          <w:insideH w:val="nil"/>
          <w:insideV w:val="nil"/>
        </w:tcBorders>
        <w:shd w:val="clear" w:color="auto" w:fill="425563"/>
      </w:tcPr>
    </w:tblStylePr>
    <w:tblStylePr w:type="lastRow">
      <w:rPr>
        <w:b/>
        <w:bCs/>
      </w:rPr>
      <w:tblPr/>
      <w:tcPr>
        <w:tcBorders>
          <w:top w:val="double" w:sz="4" w:space="0" w:color="42556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DDE3"/>
      </w:tcPr>
    </w:tblStylePr>
    <w:tblStylePr w:type="band1Horz">
      <w:tblPr/>
      <w:tcPr>
        <w:shd w:val="clear" w:color="auto" w:fill="D5DDE3"/>
      </w:tcPr>
    </w:tblStylePr>
  </w:style>
  <w:style w:type="paragraph" w:customStyle="1" w:styleId="Intro">
    <w:name w:val="Intro"/>
    <w:aliases w:val="Inleiding"/>
    <w:basedOn w:val="Date"/>
    <w:link w:val="IntroCar"/>
    <w:uiPriority w:val="1"/>
    <w:qFormat/>
    <w:rsid w:val="00872DC7"/>
    <w:pPr>
      <w:jc w:val="left"/>
    </w:pPr>
    <w:rPr>
      <w:smallCaps/>
      <w:lang w:val="fr-BE"/>
    </w:rPr>
  </w:style>
  <w:style w:type="character" w:customStyle="1" w:styleId="IntroCar">
    <w:name w:val="Intro Car"/>
    <w:aliases w:val="Inleiding Car"/>
    <w:link w:val="Intro"/>
    <w:uiPriority w:val="1"/>
    <w:rsid w:val="00872DC7"/>
    <w:rPr>
      <w:rFonts w:ascii="Calibri" w:hAnsi="Calibri"/>
      <w:smallCaps/>
      <w:lang w:val="fr-BE"/>
    </w:rPr>
  </w:style>
  <w:style w:type="paragraph" w:styleId="Paragraphedeliste">
    <w:name w:val="List Paragraph"/>
    <w:basedOn w:val="Normal"/>
    <w:uiPriority w:val="34"/>
    <w:qFormat/>
    <w:rsid w:val="0031632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3D23B4"/>
    <w:pPr>
      <w:spacing w:before="0" w:after="0"/>
    </w:pPr>
    <w:rPr>
      <w:rFonts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3D23B4"/>
    <w:rPr>
      <w:rFonts w:cs="Segoe UI"/>
      <w:sz w:val="18"/>
      <w:szCs w:val="18"/>
    </w:rPr>
  </w:style>
  <w:style w:type="paragraph" w:styleId="Sansinterligne">
    <w:name w:val="No Spacing"/>
    <w:aliases w:val="Zonder interlinie"/>
    <w:uiPriority w:val="2"/>
    <w:qFormat/>
    <w:rsid w:val="00201034"/>
    <w:pPr>
      <w:jc w:val="both"/>
    </w:pPr>
    <w:rPr>
      <w:color w:val="425563"/>
      <w:sz w:val="21"/>
      <w:szCs w:val="21"/>
      <w:lang w:val="fr-FR" w:eastAsia="en-US"/>
    </w:rPr>
  </w:style>
  <w:style w:type="character" w:styleId="Accentuation">
    <w:name w:val="Emphasis"/>
    <w:aliases w:val="Scherper"/>
    <w:uiPriority w:val="3"/>
    <w:qFormat/>
    <w:rsid w:val="00201034"/>
    <w:rPr>
      <w:rFonts w:ascii="Calibri" w:hAnsi="Calibri"/>
      <w:i/>
      <w:iCs/>
    </w:rPr>
  </w:style>
  <w:style w:type="character" w:styleId="Rfrenceintense">
    <w:name w:val="Intense Reference"/>
    <w:uiPriority w:val="3"/>
    <w:semiHidden/>
    <w:qFormat/>
    <w:rsid w:val="00201034"/>
    <w:rPr>
      <w:rFonts w:ascii="Calibri" w:hAnsi="Calibri"/>
      <w:b/>
      <w:bCs/>
      <w:smallCaps/>
      <w:color w:val="425563"/>
      <w:spacing w:val="5"/>
    </w:rPr>
  </w:style>
  <w:style w:type="character" w:styleId="Rfrenceple">
    <w:name w:val="Subtle Reference"/>
    <w:uiPriority w:val="3"/>
    <w:semiHidden/>
    <w:qFormat/>
    <w:rsid w:val="00201034"/>
    <w:rPr>
      <w:rFonts w:ascii="Calibri" w:hAnsi="Calibri"/>
      <w:smallCaps/>
      <w:color w:val="5A5A5A"/>
    </w:rPr>
  </w:style>
  <w:style w:type="character" w:customStyle="1" w:styleId="Titre6Car">
    <w:name w:val="Titre 6 Car"/>
    <w:link w:val="Titre6"/>
    <w:uiPriority w:val="9"/>
    <w:semiHidden/>
    <w:rsid w:val="00201034"/>
    <w:rPr>
      <w:rFonts w:eastAsia="Times New Roman" w:cs="Times New Roman"/>
      <w:color w:val="202A31"/>
    </w:rPr>
  </w:style>
  <w:style w:type="character" w:customStyle="1" w:styleId="Titre7Car">
    <w:name w:val="Titre 7 Car"/>
    <w:link w:val="Titre7"/>
    <w:uiPriority w:val="9"/>
    <w:semiHidden/>
    <w:rsid w:val="00201034"/>
    <w:rPr>
      <w:rFonts w:eastAsia="Times New Roman" w:cs="Times New Roman"/>
      <w:i/>
      <w:iCs/>
      <w:color w:val="202A31"/>
    </w:rPr>
  </w:style>
  <w:style w:type="character" w:customStyle="1" w:styleId="Titre8Car">
    <w:name w:val="Titre 8 Car"/>
    <w:link w:val="Titre8"/>
    <w:uiPriority w:val="9"/>
    <w:semiHidden/>
    <w:rsid w:val="00201034"/>
    <w:rPr>
      <w:rFonts w:eastAsia="Times New Roman" w:cs="Times New Roman"/>
      <w:color w:val="272727"/>
    </w:rPr>
  </w:style>
  <w:style w:type="character" w:customStyle="1" w:styleId="Titre9Car">
    <w:name w:val="Titre 9 Car"/>
    <w:link w:val="Titre9"/>
    <w:uiPriority w:val="9"/>
    <w:semiHidden/>
    <w:rsid w:val="00201034"/>
    <w:rPr>
      <w:rFonts w:eastAsia="Times New Roman" w:cs="Times New Roman"/>
      <w:i/>
      <w:iCs/>
      <w:color w:val="272727"/>
    </w:rPr>
  </w:style>
  <w:style w:type="character" w:styleId="Titredulivre">
    <w:name w:val="Book Title"/>
    <w:uiPriority w:val="33"/>
    <w:semiHidden/>
    <w:qFormat/>
    <w:rsid w:val="00201034"/>
    <w:rPr>
      <w:rFonts w:ascii="Calibri" w:hAnsi="Calibri"/>
      <w:b/>
      <w:bCs/>
      <w:i/>
      <w:iCs/>
      <w:spacing w:val="5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201034"/>
    <w:pPr>
      <w:spacing w:before="0" w:after="200"/>
    </w:pPr>
    <w:rPr>
      <w:i/>
      <w:iCs/>
      <w:color w:val="7C8FA4"/>
      <w:sz w:val="18"/>
      <w:szCs w:val="18"/>
    </w:rPr>
  </w:style>
  <w:style w:type="paragraph" w:styleId="Bibliographie">
    <w:name w:val="Bibliography"/>
    <w:basedOn w:val="Normal"/>
    <w:next w:val="Normal"/>
    <w:uiPriority w:val="37"/>
    <w:semiHidden/>
    <w:unhideWhenUsed/>
    <w:rsid w:val="00201034"/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201034"/>
    <w:pPr>
      <w:numPr>
        <w:numId w:val="0"/>
      </w:numPr>
      <w:spacing w:after="0"/>
      <w:jc w:val="both"/>
      <w:outlineLvl w:val="9"/>
    </w:pPr>
    <w:rPr>
      <w:b w:val="0"/>
      <w:smallCaps w:val="0"/>
      <w:color w:val="313F4A"/>
    </w:rPr>
  </w:style>
  <w:style w:type="paragraph" w:styleId="TM1">
    <w:name w:val="toc 1"/>
    <w:basedOn w:val="Normal"/>
    <w:next w:val="Normal"/>
    <w:autoRedefine/>
    <w:uiPriority w:val="39"/>
    <w:semiHidden/>
    <w:unhideWhenUsed/>
    <w:rsid w:val="00201034"/>
    <w:pPr>
      <w:spacing w:after="100"/>
    </w:pPr>
  </w:style>
  <w:style w:type="paragraph" w:styleId="TM2">
    <w:name w:val="toc 2"/>
    <w:basedOn w:val="Normal"/>
    <w:next w:val="Normal"/>
    <w:autoRedefine/>
    <w:uiPriority w:val="39"/>
    <w:semiHidden/>
    <w:unhideWhenUsed/>
    <w:rsid w:val="00201034"/>
    <w:pPr>
      <w:spacing w:after="100"/>
      <w:ind w:left="210"/>
    </w:pPr>
  </w:style>
  <w:style w:type="paragraph" w:styleId="TM3">
    <w:name w:val="toc 3"/>
    <w:basedOn w:val="Normal"/>
    <w:next w:val="Normal"/>
    <w:autoRedefine/>
    <w:uiPriority w:val="39"/>
    <w:semiHidden/>
    <w:unhideWhenUsed/>
    <w:rsid w:val="00201034"/>
    <w:pPr>
      <w:spacing w:after="100"/>
      <w:ind w:left="420"/>
    </w:pPr>
  </w:style>
  <w:style w:type="paragraph" w:styleId="TM4">
    <w:name w:val="toc 4"/>
    <w:basedOn w:val="Normal"/>
    <w:next w:val="Normal"/>
    <w:autoRedefine/>
    <w:uiPriority w:val="39"/>
    <w:semiHidden/>
    <w:unhideWhenUsed/>
    <w:rsid w:val="00201034"/>
    <w:pPr>
      <w:spacing w:after="100"/>
      <w:ind w:left="630"/>
    </w:pPr>
  </w:style>
  <w:style w:type="paragraph" w:styleId="TM5">
    <w:name w:val="toc 5"/>
    <w:basedOn w:val="Normal"/>
    <w:next w:val="Normal"/>
    <w:autoRedefine/>
    <w:uiPriority w:val="39"/>
    <w:semiHidden/>
    <w:unhideWhenUsed/>
    <w:rsid w:val="00201034"/>
    <w:pPr>
      <w:spacing w:after="100"/>
      <w:ind w:left="840"/>
    </w:pPr>
  </w:style>
  <w:style w:type="paragraph" w:styleId="TM6">
    <w:name w:val="toc 6"/>
    <w:basedOn w:val="Normal"/>
    <w:next w:val="Normal"/>
    <w:autoRedefine/>
    <w:uiPriority w:val="39"/>
    <w:semiHidden/>
    <w:unhideWhenUsed/>
    <w:rsid w:val="00201034"/>
    <w:pPr>
      <w:spacing w:after="100"/>
      <w:ind w:left="1050"/>
    </w:pPr>
  </w:style>
  <w:style w:type="paragraph" w:styleId="TM7">
    <w:name w:val="toc 7"/>
    <w:basedOn w:val="Normal"/>
    <w:next w:val="Normal"/>
    <w:autoRedefine/>
    <w:uiPriority w:val="39"/>
    <w:semiHidden/>
    <w:unhideWhenUsed/>
    <w:rsid w:val="00201034"/>
    <w:pPr>
      <w:spacing w:after="100"/>
      <w:ind w:left="1260"/>
    </w:pPr>
  </w:style>
  <w:style w:type="paragraph" w:styleId="TM8">
    <w:name w:val="toc 8"/>
    <w:basedOn w:val="Normal"/>
    <w:next w:val="Normal"/>
    <w:autoRedefine/>
    <w:uiPriority w:val="39"/>
    <w:semiHidden/>
    <w:unhideWhenUsed/>
    <w:rsid w:val="00201034"/>
    <w:pPr>
      <w:spacing w:after="100"/>
      <w:ind w:left="1470"/>
    </w:pPr>
  </w:style>
  <w:style w:type="paragraph" w:styleId="TM9">
    <w:name w:val="toc 9"/>
    <w:basedOn w:val="Normal"/>
    <w:next w:val="Normal"/>
    <w:autoRedefine/>
    <w:uiPriority w:val="39"/>
    <w:semiHidden/>
    <w:unhideWhenUsed/>
    <w:rsid w:val="00201034"/>
    <w:pPr>
      <w:spacing w:after="100"/>
      <w:ind w:left="1680"/>
    </w:pPr>
  </w:style>
  <w:style w:type="character" w:styleId="AcronymeHTML">
    <w:name w:val="HTML Acronym"/>
    <w:uiPriority w:val="99"/>
    <w:semiHidden/>
    <w:unhideWhenUsed/>
    <w:rsid w:val="00201034"/>
    <w:rPr>
      <w:rFonts w:ascii="Calibri" w:hAnsi="Calibri"/>
    </w:rPr>
  </w:style>
  <w:style w:type="character" w:styleId="Appeldenotedefin">
    <w:name w:val="endnote reference"/>
    <w:uiPriority w:val="99"/>
    <w:semiHidden/>
    <w:unhideWhenUsed/>
    <w:rsid w:val="00201034"/>
    <w:rPr>
      <w:rFonts w:ascii="Calibri" w:hAnsi="Calibri"/>
      <w:vertAlign w:val="superscript"/>
    </w:rPr>
  </w:style>
  <w:style w:type="character" w:styleId="CitationHTML">
    <w:name w:val="HTML Cite"/>
    <w:uiPriority w:val="99"/>
    <w:semiHidden/>
    <w:unhideWhenUsed/>
    <w:rsid w:val="00201034"/>
    <w:rPr>
      <w:rFonts w:ascii="Calibri" w:hAnsi="Calibri"/>
      <w:i/>
      <w:iCs/>
    </w:rPr>
  </w:style>
  <w:style w:type="character" w:styleId="ClavierHTML">
    <w:name w:val="HTML Keyboard"/>
    <w:uiPriority w:val="99"/>
    <w:semiHidden/>
    <w:unhideWhenUsed/>
    <w:rsid w:val="00201034"/>
    <w:rPr>
      <w:rFonts w:ascii="Calibri" w:hAnsi="Calibri" w:cs="Consolas"/>
      <w:sz w:val="20"/>
      <w:szCs w:val="20"/>
    </w:rPr>
  </w:style>
  <w:style w:type="character" w:styleId="CodeHTML">
    <w:name w:val="HTML Code"/>
    <w:uiPriority w:val="99"/>
    <w:semiHidden/>
    <w:unhideWhenUsed/>
    <w:rsid w:val="00201034"/>
    <w:rPr>
      <w:rFonts w:ascii="Calibri" w:hAnsi="Calibri" w:cs="Consolas"/>
      <w:sz w:val="20"/>
      <w:szCs w:val="20"/>
    </w:rPr>
  </w:style>
  <w:style w:type="paragraph" w:styleId="Commentaire">
    <w:name w:val="annotation text"/>
    <w:basedOn w:val="Normal"/>
    <w:link w:val="CommentaireCar"/>
    <w:uiPriority w:val="99"/>
    <w:unhideWhenUsed/>
    <w:rsid w:val="00201034"/>
    <w:rPr>
      <w:sz w:val="20"/>
      <w:szCs w:val="20"/>
    </w:rPr>
  </w:style>
  <w:style w:type="character" w:customStyle="1" w:styleId="CommentaireCar">
    <w:name w:val="Commentaire Car"/>
    <w:link w:val="Commentaire"/>
    <w:uiPriority w:val="99"/>
    <w:rsid w:val="00201034"/>
    <w:rPr>
      <w:sz w:val="20"/>
      <w:szCs w:val="20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201034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201034"/>
  </w:style>
  <w:style w:type="paragraph" w:styleId="Corpsdetexte3">
    <w:name w:val="Body Text 3"/>
    <w:basedOn w:val="Normal"/>
    <w:link w:val="Corpsdetexte3Car"/>
    <w:uiPriority w:val="99"/>
    <w:semiHidden/>
    <w:unhideWhenUsed/>
    <w:rsid w:val="00201034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link w:val="Corpsdetexte3"/>
    <w:uiPriority w:val="99"/>
    <w:semiHidden/>
    <w:rsid w:val="00201034"/>
    <w:rPr>
      <w:sz w:val="16"/>
      <w:szCs w:val="16"/>
    </w:rPr>
  </w:style>
  <w:style w:type="character" w:styleId="DfinitionHTML">
    <w:name w:val="HTML Definition"/>
    <w:uiPriority w:val="99"/>
    <w:semiHidden/>
    <w:unhideWhenUsed/>
    <w:rsid w:val="00201034"/>
    <w:rPr>
      <w:rFonts w:ascii="Calibri" w:hAnsi="Calibri"/>
      <w:i/>
      <w:iCs/>
    </w:rPr>
  </w:style>
  <w:style w:type="paragraph" w:styleId="En-ttedemessage">
    <w:name w:val="Message Header"/>
    <w:basedOn w:val="Normal"/>
    <w:link w:val="En-ttedemessageCar"/>
    <w:uiPriority w:val="99"/>
    <w:semiHidden/>
    <w:unhideWhenUsed/>
    <w:rsid w:val="0020103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134" w:hanging="1134"/>
    </w:pPr>
    <w:rPr>
      <w:rFonts w:eastAsia="Times New Roman"/>
      <w:sz w:val="24"/>
      <w:szCs w:val="24"/>
    </w:rPr>
  </w:style>
  <w:style w:type="character" w:customStyle="1" w:styleId="En-ttedemessageCar">
    <w:name w:val="En-tête de message Car"/>
    <w:link w:val="En-ttedemessage"/>
    <w:uiPriority w:val="99"/>
    <w:semiHidden/>
    <w:rsid w:val="00201034"/>
    <w:rPr>
      <w:rFonts w:eastAsia="Times New Roman" w:cs="Times New Roman"/>
      <w:sz w:val="24"/>
      <w:szCs w:val="24"/>
      <w:shd w:val="pct20" w:color="auto" w:fill="auto"/>
    </w:rPr>
  </w:style>
  <w:style w:type="character" w:styleId="ExempleHTML">
    <w:name w:val="HTML Sample"/>
    <w:uiPriority w:val="99"/>
    <w:semiHidden/>
    <w:unhideWhenUsed/>
    <w:rsid w:val="00201034"/>
    <w:rPr>
      <w:rFonts w:ascii="Calibri" w:hAnsi="Calibri" w:cs="Consolas"/>
      <w:sz w:val="24"/>
      <w:szCs w:val="24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201034"/>
    <w:pPr>
      <w:spacing w:before="0" w:after="0"/>
    </w:pPr>
    <w:rPr>
      <w:rFonts w:cs="Segoe UI"/>
      <w:sz w:val="16"/>
      <w:szCs w:val="16"/>
    </w:rPr>
  </w:style>
  <w:style w:type="character" w:customStyle="1" w:styleId="ExplorateurdedocumentsCar">
    <w:name w:val="Explorateur de documents Car"/>
    <w:link w:val="Explorateurdedocuments"/>
    <w:uiPriority w:val="99"/>
    <w:semiHidden/>
    <w:rsid w:val="00201034"/>
    <w:rPr>
      <w:rFonts w:cs="Segoe UI"/>
      <w:sz w:val="16"/>
      <w:szCs w:val="16"/>
    </w:rPr>
  </w:style>
  <w:style w:type="paragraph" w:styleId="Formuledepolitesse">
    <w:name w:val="Closing"/>
    <w:basedOn w:val="Normal"/>
    <w:link w:val="FormuledepolitesseCar"/>
    <w:uiPriority w:val="99"/>
    <w:semiHidden/>
    <w:unhideWhenUsed/>
    <w:rsid w:val="00201034"/>
    <w:pPr>
      <w:spacing w:before="0" w:after="0"/>
      <w:ind w:left="4252"/>
    </w:pPr>
  </w:style>
  <w:style w:type="character" w:customStyle="1" w:styleId="FormuledepolitesseCar">
    <w:name w:val="Formule de politesse Car"/>
    <w:basedOn w:val="Policepardfaut"/>
    <w:link w:val="Formuledepolitesse"/>
    <w:uiPriority w:val="99"/>
    <w:semiHidden/>
    <w:rsid w:val="00201034"/>
  </w:style>
  <w:style w:type="paragraph" w:styleId="Index1">
    <w:name w:val="index 1"/>
    <w:basedOn w:val="Normal"/>
    <w:next w:val="Normal"/>
    <w:autoRedefine/>
    <w:uiPriority w:val="99"/>
    <w:semiHidden/>
    <w:unhideWhenUsed/>
    <w:rsid w:val="00201034"/>
    <w:pPr>
      <w:spacing w:before="0" w:after="0"/>
      <w:ind w:left="210" w:hanging="210"/>
    </w:pPr>
  </w:style>
  <w:style w:type="character" w:styleId="Lienhypertexte">
    <w:name w:val="Hyperlink"/>
    <w:uiPriority w:val="99"/>
    <w:unhideWhenUsed/>
    <w:rsid w:val="00201034"/>
    <w:rPr>
      <w:rFonts w:ascii="Calibri" w:hAnsi="Calibri"/>
      <w:color w:val="425563"/>
      <w:u w:val="single"/>
    </w:rPr>
  </w:style>
  <w:style w:type="character" w:styleId="Lienhypertextesuivivisit">
    <w:name w:val="FollowedHyperlink"/>
    <w:uiPriority w:val="99"/>
    <w:semiHidden/>
    <w:unhideWhenUsed/>
    <w:rsid w:val="00201034"/>
    <w:rPr>
      <w:rFonts w:ascii="Calibri" w:hAnsi="Calibri"/>
      <w:color w:val="1BAFA0"/>
      <w:u w:val="single"/>
    </w:rPr>
  </w:style>
  <w:style w:type="character" w:styleId="Marquedecommentaire">
    <w:name w:val="annotation reference"/>
    <w:uiPriority w:val="99"/>
    <w:semiHidden/>
    <w:unhideWhenUsed/>
    <w:rsid w:val="00201034"/>
    <w:rPr>
      <w:rFonts w:ascii="Calibri" w:hAnsi="Calibri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01034"/>
    <w:rPr>
      <w:sz w:val="24"/>
      <w:szCs w:val="24"/>
    </w:rPr>
  </w:style>
  <w:style w:type="paragraph" w:styleId="Normalcentr">
    <w:name w:val="Block Text"/>
    <w:basedOn w:val="Normal"/>
    <w:uiPriority w:val="99"/>
    <w:semiHidden/>
    <w:unhideWhenUsed/>
    <w:rsid w:val="00201034"/>
    <w:pPr>
      <w:pBdr>
        <w:top w:val="single" w:sz="2" w:space="10" w:color="425563" w:shadow="1"/>
        <w:left w:val="single" w:sz="2" w:space="10" w:color="425563" w:shadow="1"/>
        <w:bottom w:val="single" w:sz="2" w:space="10" w:color="425563" w:shadow="1"/>
        <w:right w:val="single" w:sz="2" w:space="10" w:color="425563" w:shadow="1"/>
      </w:pBdr>
      <w:ind w:left="1152" w:right="1152"/>
    </w:pPr>
    <w:rPr>
      <w:rFonts w:eastAsia="Times New Roman"/>
      <w:i/>
      <w:iCs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201034"/>
    <w:pPr>
      <w:spacing w:before="0" w:after="0"/>
    </w:pPr>
    <w:rPr>
      <w:sz w:val="20"/>
      <w:szCs w:val="20"/>
    </w:rPr>
  </w:style>
  <w:style w:type="character" w:customStyle="1" w:styleId="NotedefinCar">
    <w:name w:val="Note de fin Car"/>
    <w:link w:val="Notedefin"/>
    <w:uiPriority w:val="99"/>
    <w:semiHidden/>
    <w:rsid w:val="00201034"/>
    <w:rPr>
      <w:sz w:val="20"/>
      <w:szCs w:val="20"/>
    </w:rPr>
  </w:style>
  <w:style w:type="character" w:styleId="Numrodeligne">
    <w:name w:val="line number"/>
    <w:uiPriority w:val="99"/>
    <w:semiHidden/>
    <w:unhideWhenUsed/>
    <w:rsid w:val="00201034"/>
    <w:rPr>
      <w:rFonts w:ascii="Calibri" w:hAnsi="Calibri"/>
    </w:rPr>
  </w:style>
  <w:style w:type="character" w:styleId="Numrodepage">
    <w:name w:val="page number"/>
    <w:uiPriority w:val="99"/>
    <w:semiHidden/>
    <w:unhideWhenUsed/>
    <w:rsid w:val="003D23B4"/>
    <w:rPr>
      <w:rFonts w:ascii="Calibri" w:hAnsi="Calibri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D23B4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3D23B4"/>
    <w:rPr>
      <w:b/>
      <w:bCs/>
      <w:sz w:val="20"/>
      <w:szCs w:val="20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3D23B4"/>
    <w:pPr>
      <w:spacing w:before="0" w:after="0"/>
    </w:pPr>
    <w:rPr>
      <w:rFonts w:cs="Consolas"/>
      <w:sz w:val="20"/>
      <w:szCs w:val="20"/>
    </w:rPr>
  </w:style>
  <w:style w:type="character" w:customStyle="1" w:styleId="PrformatHTMLCar">
    <w:name w:val="Préformaté HTML Car"/>
    <w:link w:val="PrformatHTML"/>
    <w:uiPriority w:val="99"/>
    <w:semiHidden/>
    <w:rsid w:val="003D23B4"/>
    <w:rPr>
      <w:rFonts w:cs="Consolas"/>
      <w:sz w:val="20"/>
      <w:szCs w:val="20"/>
    </w:rPr>
  </w:style>
  <w:style w:type="paragraph" w:styleId="Retrait1religne">
    <w:name w:val="Body Text First Indent"/>
    <w:basedOn w:val="Corpsdetexte"/>
    <w:link w:val="Retrait1religneCar"/>
    <w:uiPriority w:val="99"/>
    <w:semiHidden/>
    <w:unhideWhenUsed/>
    <w:rsid w:val="003D23B4"/>
    <w:pPr>
      <w:spacing w:after="160"/>
      <w:ind w:firstLine="360"/>
    </w:pPr>
  </w:style>
  <w:style w:type="character" w:customStyle="1" w:styleId="Retrait1religneCar">
    <w:name w:val="Retrait 1re ligne Car"/>
    <w:basedOn w:val="CorpsdetexteCar"/>
    <w:link w:val="Retrait1religne"/>
    <w:uiPriority w:val="99"/>
    <w:semiHidden/>
    <w:rsid w:val="003D23B4"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3D23B4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3D23B4"/>
  </w:style>
  <w:style w:type="paragraph" w:styleId="Retraitnormal">
    <w:name w:val="Normal Indent"/>
    <w:basedOn w:val="Normal"/>
    <w:uiPriority w:val="99"/>
    <w:semiHidden/>
    <w:unhideWhenUsed/>
    <w:rsid w:val="003D23B4"/>
    <w:pPr>
      <w:ind w:left="709"/>
    </w:pPr>
  </w:style>
  <w:style w:type="paragraph" w:styleId="Salutations">
    <w:name w:val="Salutation"/>
    <w:basedOn w:val="Normal"/>
    <w:next w:val="Normal"/>
    <w:link w:val="SalutationsCar"/>
    <w:uiPriority w:val="99"/>
    <w:semiHidden/>
    <w:unhideWhenUsed/>
    <w:rsid w:val="003D23B4"/>
  </w:style>
  <w:style w:type="character" w:customStyle="1" w:styleId="SalutationsCar">
    <w:name w:val="Salutations Car"/>
    <w:basedOn w:val="Policepardfaut"/>
    <w:link w:val="Salutations"/>
    <w:uiPriority w:val="99"/>
    <w:semiHidden/>
    <w:rsid w:val="003D23B4"/>
  </w:style>
  <w:style w:type="paragraph" w:styleId="Tabledesillustrations">
    <w:name w:val="table of figures"/>
    <w:basedOn w:val="Normal"/>
    <w:next w:val="Normal"/>
    <w:uiPriority w:val="99"/>
    <w:semiHidden/>
    <w:unhideWhenUsed/>
    <w:rsid w:val="003D23B4"/>
    <w:pPr>
      <w:spacing w:after="0"/>
    </w:pPr>
  </w:style>
  <w:style w:type="paragraph" w:styleId="Tabledesrfrencesjuridiques">
    <w:name w:val="table of authorities"/>
    <w:basedOn w:val="Normal"/>
    <w:next w:val="Normal"/>
    <w:uiPriority w:val="99"/>
    <w:semiHidden/>
    <w:unhideWhenUsed/>
    <w:rsid w:val="003D23B4"/>
    <w:pPr>
      <w:spacing w:after="0"/>
      <w:ind w:left="210" w:hanging="210"/>
    </w:pPr>
  </w:style>
  <w:style w:type="paragraph" w:styleId="Textedemacro">
    <w:name w:val="macro"/>
    <w:link w:val="TextedemacroCar"/>
    <w:uiPriority w:val="99"/>
    <w:semiHidden/>
    <w:unhideWhenUsed/>
    <w:rsid w:val="003D23B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00"/>
      <w:jc w:val="both"/>
    </w:pPr>
    <w:rPr>
      <w:rFonts w:cs="Consolas"/>
      <w:color w:val="425563"/>
      <w:lang w:val="fr-FR" w:eastAsia="en-US"/>
    </w:rPr>
  </w:style>
  <w:style w:type="character" w:customStyle="1" w:styleId="TextedemacroCar">
    <w:name w:val="Texte de macro Car"/>
    <w:link w:val="Textedemacro"/>
    <w:uiPriority w:val="99"/>
    <w:semiHidden/>
    <w:rsid w:val="003D23B4"/>
    <w:rPr>
      <w:rFonts w:cs="Consolas"/>
      <w:sz w:val="20"/>
      <w:szCs w:val="20"/>
    </w:rPr>
  </w:style>
  <w:style w:type="paragraph" w:styleId="Titredenote">
    <w:name w:val="Note Heading"/>
    <w:basedOn w:val="Normal"/>
    <w:next w:val="Normal"/>
    <w:link w:val="TitredenoteCar"/>
    <w:uiPriority w:val="99"/>
    <w:semiHidden/>
    <w:unhideWhenUsed/>
    <w:rsid w:val="003D23B4"/>
    <w:pPr>
      <w:spacing w:before="0" w:after="0"/>
    </w:pPr>
  </w:style>
  <w:style w:type="character" w:customStyle="1" w:styleId="TitredenoteCar">
    <w:name w:val="Titre de note Car"/>
    <w:basedOn w:val="Policepardfaut"/>
    <w:link w:val="Titredenote"/>
    <w:uiPriority w:val="99"/>
    <w:semiHidden/>
    <w:rsid w:val="003D23B4"/>
  </w:style>
  <w:style w:type="paragraph" w:styleId="Titreindex">
    <w:name w:val="index heading"/>
    <w:basedOn w:val="Normal"/>
    <w:next w:val="Index1"/>
    <w:uiPriority w:val="99"/>
    <w:semiHidden/>
    <w:unhideWhenUsed/>
    <w:rsid w:val="003D23B4"/>
    <w:rPr>
      <w:rFonts w:eastAsia="Times New Roman"/>
      <w:b/>
      <w:bCs/>
    </w:rPr>
  </w:style>
  <w:style w:type="paragraph" w:styleId="TitreTR">
    <w:name w:val="toa heading"/>
    <w:basedOn w:val="Normal"/>
    <w:next w:val="Normal"/>
    <w:uiPriority w:val="99"/>
    <w:semiHidden/>
    <w:unhideWhenUsed/>
    <w:rsid w:val="003D23B4"/>
    <w:pPr>
      <w:spacing w:before="120"/>
    </w:pPr>
    <w:rPr>
      <w:rFonts w:eastAsia="Times New Roman"/>
      <w:b/>
      <w:bCs/>
      <w:sz w:val="24"/>
      <w:szCs w:val="24"/>
    </w:rPr>
  </w:style>
  <w:style w:type="character" w:styleId="VariableHTML">
    <w:name w:val="HTML Variable"/>
    <w:uiPriority w:val="99"/>
    <w:semiHidden/>
    <w:unhideWhenUsed/>
    <w:rsid w:val="003D23B4"/>
    <w:rPr>
      <w:rFonts w:ascii="Calibri" w:hAnsi="Calibri"/>
      <w:i/>
      <w:iCs/>
    </w:rPr>
  </w:style>
  <w:style w:type="paragraph" w:customStyle="1" w:styleId="Signature-Handtekening3">
    <w:name w:val="Signature - Handtekening 3"/>
    <w:basedOn w:val="Signature"/>
    <w:uiPriority w:val="1"/>
    <w:qFormat/>
    <w:rsid w:val="007F732F"/>
    <w:pPr>
      <w:spacing w:before="1200"/>
      <w:ind w:left="709" w:right="482"/>
      <w:contextualSpacing w:val="0"/>
    </w:pPr>
    <w:rPr>
      <w:b/>
      <w:smallCaps/>
    </w:rPr>
  </w:style>
  <w:style w:type="paragraph" w:customStyle="1" w:styleId="Signature-Handtekening24">
    <w:name w:val="Signature - Handtekening 2+4"/>
    <w:basedOn w:val="Signature"/>
    <w:uiPriority w:val="1"/>
    <w:qFormat/>
    <w:rsid w:val="007F732F"/>
    <w:pPr>
      <w:spacing w:before="0"/>
      <w:ind w:left="709"/>
    </w:pPr>
  </w:style>
  <w:style w:type="paragraph" w:customStyle="1" w:styleId="Signature-Handtekening1">
    <w:name w:val="Signature - Handtekening 1"/>
    <w:basedOn w:val="Signature"/>
    <w:uiPriority w:val="1"/>
    <w:qFormat/>
    <w:rsid w:val="007F732F"/>
    <w:pPr>
      <w:spacing w:before="600"/>
      <w:ind w:left="709" w:right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spacesdeproximite@schaerbeek.be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espacesdeproximite@schaerbeek.be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ilisateur\Desktop\Modeles%201030\Document%201030%20FR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2017-04-26T00:00:00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B7908F5-C08E-439F-B1B4-54F5F22FB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Document 1030 FR</Template>
  <TotalTime>38</TotalTime>
  <Pages>7</Pages>
  <Words>464</Words>
  <Characters>2555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Links>
    <vt:vector size="6" baseType="variant">
      <vt:variant>
        <vt:i4>5046388</vt:i4>
      </vt:variant>
      <vt:variant>
        <vt:i4>3</vt:i4>
      </vt:variant>
      <vt:variant>
        <vt:i4>0</vt:i4>
      </vt:variant>
      <vt:variant>
        <vt:i4>5</vt:i4>
      </vt:variant>
      <vt:variant>
        <vt:lpwstr>mailto:espacesdeproximite@schaerbeek.be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Bilen Aynur</cp:lastModifiedBy>
  <cp:revision>12</cp:revision>
  <cp:lastPrinted>2021-05-04T14:19:00Z</cp:lastPrinted>
  <dcterms:created xsi:type="dcterms:W3CDTF">2021-05-04T15:03:00Z</dcterms:created>
  <dcterms:modified xsi:type="dcterms:W3CDTF">2022-02-28T09:06:00Z</dcterms:modified>
</cp:coreProperties>
</file>